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77FEF" w14:textId="77777777" w:rsidR="0082470D" w:rsidRDefault="005F5C0B">
      <w:r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8186F5" wp14:editId="2F2320B9">
                <wp:simplePos x="0" y="0"/>
                <wp:positionH relativeFrom="margin">
                  <wp:align>right</wp:align>
                </wp:positionH>
                <wp:positionV relativeFrom="paragraph">
                  <wp:posOffset>-692150</wp:posOffset>
                </wp:positionV>
                <wp:extent cx="6013450" cy="1638300"/>
                <wp:effectExtent l="0" t="0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CD0E" w14:textId="77777777" w:rsidR="007D1701" w:rsidRPr="005F5C0B" w:rsidRDefault="00DE293C" w:rsidP="001149B1">
                            <w:pPr>
                              <w:pStyle w:val="NewsletterHeading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="00FE4A04">
                              <w:rPr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5F5C0B"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Pr="005F5C0B">
                              <w:rPr>
                                <w:sz w:val="56"/>
                                <w:szCs w:val="56"/>
                              </w:rPr>
                              <w:t>MYERSTOWN</w:t>
                            </w:r>
                          </w:p>
                          <w:p w14:paraId="09B36BC7" w14:textId="77777777" w:rsidR="00DE293C" w:rsidRPr="005F5C0B" w:rsidRDefault="005F5C0B" w:rsidP="001149B1">
                            <w:pPr>
                              <w:pStyle w:val="NewsletterHeading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B8540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 xml:space="preserve">SENIOR </w:t>
                            </w:r>
                            <w:r w:rsidR="00FE4A04" w:rsidRPr="005F5C0B">
                              <w:rPr>
                                <w:sz w:val="48"/>
                                <w:szCs w:val="48"/>
                              </w:rPr>
                              <w:t xml:space="preserve">COMMUNITY </w:t>
                            </w:r>
                            <w:r w:rsidR="00CE7123" w:rsidRPr="005F5C0B">
                              <w:rPr>
                                <w:sz w:val="48"/>
                                <w:szCs w:val="48"/>
                              </w:rPr>
                              <w:t>CE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>NTER</w:t>
                            </w:r>
                            <w:r w:rsidR="00B5495D" w:rsidRPr="005F5C0B">
                              <w:rPr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433A7507" w14:textId="5C54B3A0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>101 S. Railroad St</w:t>
                            </w:r>
                            <w:r w:rsidR="00A83ADE">
                              <w:rPr>
                                <w:sz w:val="24"/>
                              </w:rPr>
                              <w:t>, Suite 217</w:t>
                            </w:r>
                          </w:p>
                          <w:p w14:paraId="34A86F2D" w14:textId="77777777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</w:t>
                            </w:r>
                            <w:r w:rsidR="007C53BF">
                              <w:rPr>
                                <w:sz w:val="24"/>
                              </w:rPr>
                              <w:t>Myerstown, PA 17067</w:t>
                            </w:r>
                          </w:p>
                          <w:p w14:paraId="3CBDDED3" w14:textId="4F6C1461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 xml:space="preserve">           </w:t>
                            </w:r>
                            <w:r w:rsidR="00A85D4D">
                              <w:rPr>
                                <w:sz w:val="24"/>
                              </w:rPr>
                              <w:t>© 717-675-9546</w:t>
                            </w:r>
                          </w:p>
                          <w:p w14:paraId="5B1A1772" w14:textId="19DBA4EE" w:rsidR="007C53BF" w:rsidRP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</w:t>
                            </w:r>
                            <w:r w:rsidR="002608DA">
                              <w:rPr>
                                <w:sz w:val="24"/>
                              </w:rPr>
                              <w:t>Myerstown.SeniorCenter@lebanoncountypa.gov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186F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22.3pt;margin-top:-54.5pt;width:473.5pt;height:12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" filled="f" stroked="f">
                <v:textbox inset=",7.2pt,,7.2pt">
                  <w:txbxContent>
                    <w:p w14:paraId="38DCCD0E" w14:textId="77777777" w:rsidR="007D1701" w:rsidRPr="005F5C0B" w:rsidRDefault="00DE293C" w:rsidP="001149B1">
                      <w:pPr>
                        <w:pStyle w:val="NewsletterHeading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  </w:t>
                      </w:r>
                      <w:r w:rsidR="00FE4A04">
                        <w:rPr>
                          <w:sz w:val="96"/>
                          <w:szCs w:val="96"/>
                        </w:rPr>
                        <w:t xml:space="preserve">  </w:t>
                      </w:r>
                      <w:r w:rsidR="005F5C0B">
                        <w:rPr>
                          <w:sz w:val="96"/>
                          <w:szCs w:val="96"/>
                        </w:rPr>
                        <w:t xml:space="preserve">   </w:t>
                      </w:r>
                      <w:r w:rsidRPr="005F5C0B">
                        <w:rPr>
                          <w:sz w:val="56"/>
                          <w:szCs w:val="56"/>
                        </w:rPr>
                        <w:t>MYERSTOWN</w:t>
                      </w:r>
                    </w:p>
                    <w:p w14:paraId="09B36BC7" w14:textId="77777777" w:rsidR="00DE293C" w:rsidRPr="005F5C0B" w:rsidRDefault="005F5C0B" w:rsidP="001149B1">
                      <w:pPr>
                        <w:pStyle w:val="NewsletterHeading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="00B8540B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 xml:space="preserve">SENIOR </w:t>
                      </w:r>
                      <w:r w:rsidR="00FE4A04" w:rsidRPr="005F5C0B">
                        <w:rPr>
                          <w:sz w:val="48"/>
                          <w:szCs w:val="48"/>
                        </w:rPr>
                        <w:t xml:space="preserve">COMMUNITY </w:t>
                      </w:r>
                      <w:r w:rsidR="00CE7123" w:rsidRPr="005F5C0B">
                        <w:rPr>
                          <w:sz w:val="48"/>
                          <w:szCs w:val="48"/>
                        </w:rPr>
                        <w:t>CE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>NTER</w:t>
                      </w:r>
                      <w:r w:rsidR="00B5495D" w:rsidRPr="005F5C0B">
                        <w:rPr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433A7507" w14:textId="5C54B3A0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</w:t>
                      </w:r>
                      <w:r w:rsidR="00281768">
                        <w:rPr>
                          <w:sz w:val="24"/>
                        </w:rPr>
                        <w:t>101 S. Railroad St</w:t>
                      </w:r>
                      <w:r w:rsidR="00A83ADE">
                        <w:rPr>
                          <w:sz w:val="24"/>
                        </w:rPr>
                        <w:t>, Suite 217</w:t>
                      </w:r>
                    </w:p>
                    <w:p w14:paraId="34A86F2D" w14:textId="77777777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</w:t>
                      </w:r>
                      <w:r w:rsidR="007C53BF">
                        <w:rPr>
                          <w:sz w:val="24"/>
                        </w:rPr>
                        <w:t>Myerstown, PA 17067</w:t>
                      </w:r>
                    </w:p>
                    <w:p w14:paraId="3CBDDED3" w14:textId="4F6C1461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</w:t>
                      </w:r>
                      <w:r w:rsidR="00281768">
                        <w:rPr>
                          <w:sz w:val="24"/>
                        </w:rPr>
                        <w:t xml:space="preserve">           </w:t>
                      </w:r>
                      <w:r w:rsidR="00A85D4D">
                        <w:rPr>
                          <w:sz w:val="24"/>
                        </w:rPr>
                        <w:t>© 717-675-9546</w:t>
                      </w:r>
                    </w:p>
                    <w:p w14:paraId="5B1A1772" w14:textId="19DBA4EE" w:rsidR="007C53BF" w:rsidRP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</w:t>
                      </w:r>
                      <w:r w:rsidR="002608DA">
                        <w:rPr>
                          <w:sz w:val="24"/>
                        </w:rPr>
                        <w:t>Myerstown.SeniorCenter@lebanoncountypa.gov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AB2A20" wp14:editId="4E7C146C">
                <wp:simplePos x="0" y="0"/>
                <wp:positionH relativeFrom="page">
                  <wp:posOffset>-184150</wp:posOffset>
                </wp:positionH>
                <wp:positionV relativeFrom="page">
                  <wp:posOffset>-311149</wp:posOffset>
                </wp:positionV>
                <wp:extent cx="8001000" cy="2127250"/>
                <wp:effectExtent l="0" t="0" r="0" b="635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127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00A214" w14:textId="77777777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</w:p>
                          <w:p w14:paraId="5956D100" w14:textId="77777777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FE4A04" w:rsidRPr="00CE7123">
                              <w:rPr>
                                <w:noProof/>
                              </w:rPr>
                              <w:drawing>
                                <wp:inline distT="0" distB="0" distL="0" distR="0" wp14:anchorId="0B451B5D" wp14:editId="753784D7">
                                  <wp:extent cx="901700" cy="895350"/>
                                  <wp:effectExtent l="0" t="0" r="0" b="0"/>
                                  <wp:docPr id="3" name="Picture 3" descr="E:\County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County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CD0E0" w14:textId="77777777" w:rsidR="0000112E" w:rsidRDefault="00CE7123" w:rsidP="001149B1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68219C"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B2A20" id="Rectangle 6" o:spid="_x0000_s1027" style="position:absolute;margin-left:-14.5pt;margin-top:-24.5pt;width:630pt;height:16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" fillcolor="#205867 [1608]" stroked="f" strokecolor="#4a7ebb" strokeweight="1.5pt">
                <v:shadow opacity="22938f" offset="0"/>
                <v:textbox inset=",7.2pt,,7.2pt">
                  <w:txbxContent>
                    <w:p w14:paraId="5E00A214" w14:textId="77777777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</w:p>
                    <w:p w14:paraId="5956D100" w14:textId="77777777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FE4A04" w:rsidRPr="00CE7123">
                        <w:rPr>
                          <w:noProof/>
                        </w:rPr>
                        <w:drawing>
                          <wp:inline distT="0" distB="0" distL="0" distR="0" wp14:anchorId="0B451B5D" wp14:editId="753784D7">
                            <wp:extent cx="901700" cy="895350"/>
                            <wp:effectExtent l="0" t="0" r="0" b="0"/>
                            <wp:docPr id="3" name="Picture 3" descr="E:\County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County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CD0E0" w14:textId="77777777" w:rsidR="0000112E" w:rsidRDefault="00CE7123" w:rsidP="001149B1">
                      <w:pPr>
                        <w:pStyle w:val="Heading2"/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68219C">
                        <w:rPr>
                          <w:noProof/>
                        </w:rPr>
                        <w:t xml:space="preserve">                 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F43CF2A" w14:textId="4F941787" w:rsidR="0082470D" w:rsidRDefault="0082470D"/>
    <w:p w14:paraId="076F4D59" w14:textId="5AC583F4" w:rsidR="0082470D" w:rsidRDefault="0082470D"/>
    <w:p w14:paraId="53F70B50" w14:textId="690BDD9C" w:rsidR="0082470D" w:rsidRDefault="00E841DC" w:rsidP="0082470D">
      <w:pPr>
        <w:rPr>
          <w:rFonts w:ascii="Arial" w:hAnsi="Arial"/>
          <w:b/>
          <w:sz w:val="3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DC4D948" wp14:editId="105B2715">
            <wp:simplePos x="0" y="0"/>
            <wp:positionH relativeFrom="margin">
              <wp:align>left</wp:align>
            </wp:positionH>
            <wp:positionV relativeFrom="paragraph">
              <wp:posOffset>452901</wp:posOffset>
            </wp:positionV>
            <wp:extent cx="1565978" cy="1106180"/>
            <wp:effectExtent l="0" t="0" r="0" b="0"/>
            <wp:wrapNone/>
            <wp:docPr id="1316803052" name="Picture 7" descr="PEACE ON EARTH DOVE - 4-1/2 x 6-1/4&quot; XMAS CARD - Nelson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CE ON EARTH DOVE - 4-1/2 x 6-1/4&quot; XMAS CARD - Nelson 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78" cy="11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BC9"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A51C7A" wp14:editId="176BEC41">
                <wp:simplePos x="0" y="0"/>
                <wp:positionH relativeFrom="column">
                  <wp:posOffset>508000</wp:posOffset>
                </wp:positionH>
                <wp:positionV relativeFrom="paragraph">
                  <wp:posOffset>363220</wp:posOffset>
                </wp:positionV>
                <wp:extent cx="6426200" cy="869950"/>
                <wp:effectExtent l="0" t="0" r="0" b="0"/>
                <wp:wrapTight wrapText="bothSides">
                  <wp:wrapPolygon edited="0">
                    <wp:start x="128" y="1419"/>
                    <wp:lineTo x="128" y="19866"/>
                    <wp:lineTo x="21387" y="19866"/>
                    <wp:lineTo x="21387" y="1419"/>
                    <wp:lineTo x="128" y="1419"/>
                  </wp:wrapPolygon>
                </wp:wrapTight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DD408" w14:textId="0C674848" w:rsidR="0000112E" w:rsidRPr="0068219C" w:rsidRDefault="00CE7123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="0068219C">
                              <w:rPr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 w:rsidR="00F03613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E293C" w:rsidRPr="0068219C">
                              <w:rPr>
                                <w:b/>
                                <w:sz w:val="52"/>
                                <w:szCs w:val="52"/>
                              </w:rPr>
                              <w:t>NEWSLETTER</w:t>
                            </w:r>
                          </w:p>
                          <w:p w14:paraId="3FBC10F8" w14:textId="02005448" w:rsidR="00DE293C" w:rsidRPr="00DE293C" w:rsidRDefault="00D404DC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        </w:t>
                            </w:r>
                            <w:r w:rsidR="00F25045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44370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A718E">
                              <w:rPr>
                                <w:b/>
                                <w:sz w:val="52"/>
                                <w:szCs w:val="52"/>
                              </w:rPr>
                              <w:t>DECEM</w:t>
                            </w:r>
                            <w:r w:rsidR="00B648AD">
                              <w:rPr>
                                <w:b/>
                                <w:sz w:val="52"/>
                                <w:szCs w:val="52"/>
                              </w:rPr>
                              <w:t>B</w:t>
                            </w:r>
                            <w:r w:rsidR="00DA718E">
                              <w:rPr>
                                <w:b/>
                                <w:sz w:val="52"/>
                                <w:szCs w:val="52"/>
                              </w:rPr>
                              <w:t xml:space="preserve">ER </w:t>
                            </w:r>
                            <w:r w:rsidR="005C522D">
                              <w:rPr>
                                <w:b/>
                                <w:sz w:val="52"/>
                                <w:szCs w:val="52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51C7A" id="Text Box 15" o:spid="_x0000_s1028" type="#_x0000_t202" style="position:absolute;margin-left:40pt;margin-top:28.6pt;width:506pt;height:6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" filled="f" stroked="f">
                <v:textbox inset=",7.2pt,,7.2pt">
                  <w:txbxContent>
                    <w:p w14:paraId="57FDD408" w14:textId="0C674848" w:rsidR="0000112E" w:rsidRPr="0068219C" w:rsidRDefault="00CE7123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            </w:t>
                      </w:r>
                      <w:r w:rsidR="0068219C">
                        <w:rPr>
                          <w:sz w:val="52"/>
                          <w:szCs w:val="52"/>
                        </w:rPr>
                        <w:t xml:space="preserve">     </w:t>
                      </w:r>
                      <w:r w:rsidR="00F03613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DE293C" w:rsidRPr="0068219C">
                        <w:rPr>
                          <w:b/>
                          <w:sz w:val="52"/>
                          <w:szCs w:val="52"/>
                        </w:rPr>
                        <w:t>NEWSLETTER</w:t>
                      </w:r>
                    </w:p>
                    <w:p w14:paraId="3FBC10F8" w14:textId="02005448" w:rsidR="00DE293C" w:rsidRPr="00DE293C" w:rsidRDefault="00D404DC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                </w:t>
                      </w:r>
                      <w:r w:rsidR="00F25045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B44370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DA718E">
                        <w:rPr>
                          <w:b/>
                          <w:sz w:val="52"/>
                          <w:szCs w:val="52"/>
                        </w:rPr>
                        <w:t>DECEM</w:t>
                      </w:r>
                      <w:r w:rsidR="00B648AD">
                        <w:rPr>
                          <w:b/>
                          <w:sz w:val="52"/>
                          <w:szCs w:val="52"/>
                        </w:rPr>
                        <w:t>B</w:t>
                      </w:r>
                      <w:r w:rsidR="00DA718E">
                        <w:rPr>
                          <w:b/>
                          <w:sz w:val="52"/>
                          <w:szCs w:val="52"/>
                        </w:rPr>
                        <w:t xml:space="preserve">ER </w:t>
                      </w:r>
                      <w:r w:rsidR="005C522D">
                        <w:rPr>
                          <w:b/>
                          <w:sz w:val="52"/>
                          <w:szCs w:val="52"/>
                        </w:rPr>
                        <w:t>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F5C0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284463" wp14:editId="0393BB63">
                <wp:simplePos x="0" y="0"/>
                <wp:positionH relativeFrom="page">
                  <wp:align>right</wp:align>
                </wp:positionH>
                <wp:positionV relativeFrom="page">
                  <wp:posOffset>1803400</wp:posOffset>
                </wp:positionV>
                <wp:extent cx="8001000" cy="850900"/>
                <wp:effectExtent l="0" t="0" r="0" b="6350"/>
                <wp:wrapTight wrapText="bothSides">
                  <wp:wrapPolygon edited="0">
                    <wp:start x="0" y="0"/>
                    <wp:lineTo x="0" y="21278"/>
                    <wp:lineTo x="21549" y="21278"/>
                    <wp:lineTo x="21549" y="0"/>
                    <wp:lineTo x="0" y="0"/>
                  </wp:wrapPolygon>
                </wp:wrapTight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850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C028F" id="Rectangle 7" o:spid="_x0000_s1026" style="position:absolute;margin-left:578.8pt;margin-top:142pt;width:630pt;height:67pt;z-index: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" fillcolor="#e36c0a [2409]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68219C">
        <w:rPr>
          <w:rFonts w:ascii="Arial" w:hAnsi="Arial"/>
          <w:b/>
          <w:sz w:val="36"/>
        </w:rPr>
        <w:t xml:space="preserve">                                                                          </w:t>
      </w:r>
    </w:p>
    <w:p w14:paraId="4779D231" w14:textId="7A174054" w:rsidR="0082470D" w:rsidRDefault="0082470D" w:rsidP="005B3B3F">
      <w:pPr>
        <w:rPr>
          <w:rFonts w:ascii="Arial" w:hAnsi="Arial"/>
          <w:b/>
          <w:sz w:val="36"/>
        </w:rPr>
      </w:pPr>
    </w:p>
    <w:p w14:paraId="1E7165EE" w14:textId="738DD162" w:rsidR="005B3B3F" w:rsidRPr="00B13F07" w:rsidRDefault="00D404DC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  <w:r>
        <w:rPr>
          <w:rFonts w:ascii="Arial" w:hAnsi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3C4968" wp14:editId="28F60144">
                <wp:simplePos x="0" y="0"/>
                <wp:positionH relativeFrom="page">
                  <wp:posOffset>393700</wp:posOffset>
                </wp:positionH>
                <wp:positionV relativeFrom="paragraph">
                  <wp:posOffset>81280</wp:posOffset>
                </wp:positionV>
                <wp:extent cx="1733550" cy="908050"/>
                <wp:effectExtent l="0" t="0" r="0" b="635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A8EA5" w14:textId="77777777" w:rsidR="00D404DC" w:rsidRDefault="00DE293C" w:rsidP="003B57E6">
                            <w:pPr>
                              <w:pStyle w:val="CompanyName"/>
                            </w:pPr>
                            <w:r>
                              <w:t xml:space="preserve">    </w:t>
                            </w:r>
                            <w:r w:rsidR="00D404DC">
                              <w:t xml:space="preserve">             </w:t>
                            </w:r>
                          </w:p>
                          <w:p w14:paraId="6AD85D58" w14:textId="531664A7" w:rsidR="00D404D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             </w:t>
                            </w:r>
                          </w:p>
                          <w:p w14:paraId="3D2EF383" w14:textId="4533624D" w:rsidR="00DE293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</w:t>
                            </w:r>
                            <w:r w:rsidR="00DE293C">
                              <w:t xml:space="preserve">                              </w:t>
                            </w:r>
                          </w:p>
                          <w:p w14:paraId="4D40B7F0" w14:textId="349F0B1C" w:rsidR="003B57E6" w:rsidRPr="003B57E6" w:rsidRDefault="00DE293C" w:rsidP="003B57E6">
                            <w:pPr>
                              <w:pStyle w:val="CompanyName"/>
                            </w:pPr>
                            <w:r>
                              <w:t xml:space="preserve">     </w:t>
                            </w:r>
                            <w:r w:rsidR="00D404DC">
                              <w:rPr>
                                <w:noProof/>
                              </w:rPr>
                              <w:drawing>
                                <wp:inline distT="0" distB="0" distL="0" distR="0" wp14:anchorId="5479F7C1" wp14:editId="662284FF">
                                  <wp:extent cx="1003300" cy="935099"/>
                                  <wp:effectExtent l="0" t="0" r="6350" b="0"/>
                                  <wp:docPr id="704333279" name="Picture 7" descr="Thanksgiving Clip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anksgiving Clip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595" cy="941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C4968" id="Text Box 38" o:spid="_x0000_s1029" type="#_x0000_t202" style="position:absolute;margin-left:31pt;margin-top:6.4pt;width:136.5pt;height:71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" filled="f" stroked="f">
                <v:textbox>
                  <w:txbxContent>
                    <w:p w14:paraId="5FFA8EA5" w14:textId="77777777" w:rsidR="00D404DC" w:rsidRDefault="00DE293C" w:rsidP="003B57E6">
                      <w:pPr>
                        <w:pStyle w:val="CompanyName"/>
                      </w:pPr>
                      <w:r>
                        <w:t xml:space="preserve">    </w:t>
                      </w:r>
                      <w:r w:rsidR="00D404DC">
                        <w:t xml:space="preserve">             </w:t>
                      </w:r>
                    </w:p>
                    <w:p w14:paraId="6AD85D58" w14:textId="531664A7" w:rsidR="00D404DC" w:rsidRDefault="00D404DC" w:rsidP="003B57E6">
                      <w:pPr>
                        <w:pStyle w:val="CompanyName"/>
                      </w:pPr>
                      <w:r>
                        <w:t xml:space="preserve">                    </w:t>
                      </w:r>
                    </w:p>
                    <w:p w14:paraId="3D2EF383" w14:textId="4533624D" w:rsidR="00DE293C" w:rsidRDefault="00D404DC" w:rsidP="003B57E6">
                      <w:pPr>
                        <w:pStyle w:val="CompanyName"/>
                      </w:pPr>
                      <w:r>
                        <w:t xml:space="preserve">       </w:t>
                      </w:r>
                      <w:r w:rsidR="00DE293C">
                        <w:t xml:space="preserve">                              </w:t>
                      </w:r>
                    </w:p>
                    <w:p w14:paraId="4D40B7F0" w14:textId="349F0B1C" w:rsidR="003B57E6" w:rsidRPr="003B57E6" w:rsidRDefault="00DE293C" w:rsidP="003B57E6">
                      <w:pPr>
                        <w:pStyle w:val="CompanyName"/>
                      </w:pPr>
                      <w:r>
                        <w:t xml:space="preserve">     </w:t>
                      </w:r>
                      <w:r w:rsidR="00D404DC">
                        <w:rPr>
                          <w:noProof/>
                        </w:rPr>
                        <w:drawing>
                          <wp:inline distT="0" distB="0" distL="0" distR="0" wp14:anchorId="5479F7C1" wp14:editId="662284FF">
                            <wp:extent cx="1003300" cy="935099"/>
                            <wp:effectExtent l="0" t="0" r="6350" b="0"/>
                            <wp:docPr id="704333279" name="Picture 7" descr="Thanksgiving Clip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anksgiving Clip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595" cy="941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3B3F" w:rsidRPr="00B13F07">
        <w:rPr>
          <w:b/>
          <w:bCs/>
          <w:color w:val="0070C0"/>
        </w:rPr>
        <w:t xml:space="preserve">Myerstown Senior Center is located at </w:t>
      </w:r>
      <w:r w:rsidR="00630C9C">
        <w:rPr>
          <w:b/>
          <w:bCs/>
          <w:color w:val="0070C0"/>
        </w:rPr>
        <w:t>101 S</w:t>
      </w:r>
      <w:r w:rsidR="00F77CBC">
        <w:rPr>
          <w:b/>
          <w:bCs/>
          <w:color w:val="0070C0"/>
        </w:rPr>
        <w:t xml:space="preserve">. Railroad St </w:t>
      </w:r>
      <w:r w:rsidR="002A5AA6" w:rsidRPr="00B13F07">
        <w:rPr>
          <w:b/>
          <w:bCs/>
          <w:color w:val="0070C0"/>
        </w:rPr>
        <w:t xml:space="preserve">within </w:t>
      </w:r>
      <w:r w:rsidR="005B3B3F" w:rsidRPr="00B13F07">
        <w:rPr>
          <w:b/>
          <w:bCs/>
          <w:color w:val="0070C0"/>
        </w:rPr>
        <w:t xml:space="preserve">the Myerstown </w:t>
      </w:r>
      <w:r w:rsidR="00F77CBC">
        <w:rPr>
          <w:b/>
          <w:bCs/>
          <w:color w:val="0070C0"/>
        </w:rPr>
        <w:t>Borough Hall</w:t>
      </w:r>
      <w:r w:rsidR="002F7379">
        <w:rPr>
          <w:b/>
          <w:bCs/>
          <w:color w:val="0070C0"/>
        </w:rPr>
        <w:t xml:space="preserve"> on the 2</w:t>
      </w:r>
      <w:r w:rsidR="002F7379" w:rsidRPr="002F7379">
        <w:rPr>
          <w:b/>
          <w:bCs/>
          <w:color w:val="0070C0"/>
          <w:vertAlign w:val="superscript"/>
        </w:rPr>
        <w:t>nd</w:t>
      </w:r>
      <w:r w:rsidR="002F7379">
        <w:rPr>
          <w:b/>
          <w:bCs/>
          <w:color w:val="0070C0"/>
        </w:rPr>
        <w:t xml:space="preserve"> floor</w:t>
      </w:r>
      <w:r w:rsidR="005B3B3F" w:rsidRPr="00B13F07">
        <w:rPr>
          <w:b/>
          <w:bCs/>
          <w:color w:val="0070C0"/>
        </w:rPr>
        <w:t xml:space="preserve"> and is open to all Lebanon County seniors 60 years of age and over. </w:t>
      </w:r>
    </w:p>
    <w:p w14:paraId="7F600E1C" w14:textId="51AFBAC4" w:rsidR="005B3B3F" w:rsidRPr="00B13F07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</w:p>
    <w:p w14:paraId="230A4049" w14:textId="503B75BA" w:rsidR="005B3B3F" w:rsidRPr="001F716D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color w:val="4F81BD" w:themeColor="accent1"/>
        </w:rPr>
      </w:pPr>
      <w:r w:rsidRPr="00B13F07">
        <w:rPr>
          <w:rFonts w:ascii="Arial" w:hAnsi="Arial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B50EA96" wp14:editId="14203B76">
                <wp:simplePos x="0" y="0"/>
                <wp:positionH relativeFrom="column">
                  <wp:align>right</wp:align>
                </wp:positionH>
                <wp:positionV relativeFrom="paragraph">
                  <wp:posOffset>1591310</wp:posOffset>
                </wp:positionV>
                <wp:extent cx="3124200" cy="2984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C25A7" w14:textId="77777777" w:rsidR="005B3B3F" w:rsidRPr="0080654C" w:rsidRDefault="005B3B3F" w:rsidP="005B3B3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65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COMMUNITY PHONE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EA96" id="Text Box 2" o:spid="_x0000_s1030" type="#_x0000_t202" style="position:absolute;margin-left:194.8pt;margin-top:125.3pt;width:246pt;height:23.5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">
                <v:textbox>
                  <w:txbxContent>
                    <w:p w14:paraId="488C25A7" w14:textId="77777777" w:rsidR="005B3B3F" w:rsidRPr="0080654C" w:rsidRDefault="005B3B3F" w:rsidP="005B3B3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654C">
                        <w:rPr>
                          <w:b/>
                          <w:bCs/>
                          <w:sz w:val="28"/>
                          <w:szCs w:val="28"/>
                        </w:rPr>
                        <w:t>COMMUNITY PHONE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7">
        <w:rPr>
          <w:b/>
          <w:bCs/>
          <w:color w:val="0070C0"/>
        </w:rPr>
        <w:t xml:space="preserve"> We offer both on and off-site activities such as day trips, social events, exercise programs, consumer education, bingo and daily meals offered 5 days a week.  Meal reservations need to be made by 11:00 AM on the previous business day.  Suggested donation for meals is $4.50.  No membership fee to join us.  We are open weekdays from 10:00</w:t>
      </w:r>
      <w:r w:rsidR="002A5AA6" w:rsidRPr="00B13F07">
        <w:rPr>
          <w:b/>
          <w:bCs/>
          <w:color w:val="0070C0"/>
        </w:rPr>
        <w:t xml:space="preserve"> </w:t>
      </w:r>
      <w:r w:rsidRPr="00B13F07">
        <w:rPr>
          <w:b/>
          <w:bCs/>
          <w:color w:val="0070C0"/>
        </w:rPr>
        <w:t>AM to 2:00 PM</w:t>
      </w:r>
      <w:r>
        <w:rPr>
          <w:color w:val="4F81BD" w:themeColor="accent1"/>
        </w:rPr>
        <w:t>.</w:t>
      </w:r>
      <w:r w:rsidR="00FE5D3D" w:rsidRPr="00FE5D3D">
        <w:t xml:space="preserve"> </w:t>
      </w:r>
    </w:p>
    <w:p w14:paraId="406266BD" w14:textId="2CA3A0C4" w:rsidR="009F476B" w:rsidRPr="009F476B" w:rsidRDefault="001F006E" w:rsidP="009F476B">
      <w:pPr>
        <w:rPr>
          <w:rFonts w:ascii="Arial" w:hAnsi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A05147D" wp14:editId="4581670D">
            <wp:simplePos x="0" y="0"/>
            <wp:positionH relativeFrom="margin">
              <wp:posOffset>3068944</wp:posOffset>
            </wp:positionH>
            <wp:positionV relativeFrom="paragraph">
              <wp:posOffset>606581</wp:posOffset>
            </wp:positionV>
            <wp:extent cx="838055" cy="859646"/>
            <wp:effectExtent l="0" t="0" r="635" b="0"/>
            <wp:wrapNone/>
            <wp:docPr id="1152470296" name="Picture 8" descr="a christmas carol clip art free 19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hristmas carol clip art free 19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55" cy="85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76B" w:rsidRPr="009F476B">
        <w:rPr>
          <w:rFonts w:ascii="Arial" w:hAnsi="Arial"/>
          <w:b/>
          <w:sz w:val="26"/>
          <w:szCs w:val="26"/>
        </w:rPr>
        <w:t>Lebanon County Area Agency on Aging:</w:t>
      </w:r>
    </w:p>
    <w:p w14:paraId="1A0C2513" w14:textId="06DFE12F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  <w:t>717-273-9262</w:t>
      </w:r>
    </w:p>
    <w:p w14:paraId="5EF6F728" w14:textId="76C9B5E0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Social Security Office: 1-800-</w:t>
      </w:r>
      <w:r w:rsidR="001A2528">
        <w:rPr>
          <w:rFonts w:ascii="Arial" w:hAnsi="Arial"/>
          <w:b/>
          <w:sz w:val="26"/>
          <w:szCs w:val="26"/>
        </w:rPr>
        <w:t>772-1213</w:t>
      </w:r>
    </w:p>
    <w:p w14:paraId="4374AEA5" w14:textId="3101A204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PACE-PACENET: 1-800-225-7223</w:t>
      </w:r>
      <w:r w:rsidR="00A24DF5" w:rsidRPr="00A24DF5">
        <w:t xml:space="preserve"> </w:t>
      </w:r>
    </w:p>
    <w:p w14:paraId="6E5CC61B" w14:textId="7C46DA75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Rent Rebate Office: 1-888-728-2937</w:t>
      </w:r>
    </w:p>
    <w:p w14:paraId="7828F5A9" w14:textId="508E9686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Medicare: 1-800-633-4227</w:t>
      </w:r>
    </w:p>
    <w:p w14:paraId="56655E56" w14:textId="5633457C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Anti-Fraud Hotline: 1-855-303-9470</w:t>
      </w:r>
    </w:p>
    <w:p w14:paraId="6906A627" w14:textId="014603DE" w:rsidR="002A5AA6" w:rsidRDefault="002A5AA6" w:rsidP="009F476B">
      <w:pPr>
        <w:pStyle w:val="ListParagraph"/>
        <w:rPr>
          <w:rFonts w:ascii="Arial" w:hAnsi="Arial"/>
          <w:bCs/>
          <w:sz w:val="26"/>
          <w:szCs w:val="26"/>
        </w:rPr>
      </w:pPr>
    </w:p>
    <w:p w14:paraId="760AA46F" w14:textId="747664F0" w:rsidR="00B71F64" w:rsidRDefault="00B71F64" w:rsidP="006350E0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ANNOUNCEMENT</w:t>
      </w:r>
    </w:p>
    <w:p w14:paraId="77DE46E2" w14:textId="45167B86" w:rsidR="00D20BA8" w:rsidRDefault="00D20BA8" w:rsidP="006350E0">
      <w:pPr>
        <w:pStyle w:val="ListParagraph"/>
        <w:numPr>
          <w:ilvl w:val="0"/>
          <w:numId w:val="7"/>
        </w:numPr>
        <w:rPr>
          <w:rFonts w:ascii="Arial" w:hAnsi="Arial"/>
          <w:bCs/>
          <w:sz w:val="22"/>
          <w:szCs w:val="22"/>
        </w:rPr>
      </w:pPr>
      <w:r w:rsidRPr="006350E0">
        <w:rPr>
          <w:rFonts w:ascii="Arial" w:hAnsi="Arial"/>
          <w:bCs/>
          <w:sz w:val="22"/>
          <w:szCs w:val="22"/>
        </w:rPr>
        <w:t>As of September 1</w:t>
      </w:r>
      <w:r w:rsidRPr="006350E0">
        <w:rPr>
          <w:rFonts w:ascii="Arial" w:hAnsi="Arial"/>
          <w:bCs/>
          <w:sz w:val="22"/>
          <w:szCs w:val="22"/>
          <w:vertAlign w:val="superscript"/>
        </w:rPr>
        <w:t>st</w:t>
      </w:r>
      <w:r w:rsidRPr="006350E0">
        <w:rPr>
          <w:rFonts w:ascii="Arial" w:hAnsi="Arial"/>
          <w:bCs/>
          <w:sz w:val="22"/>
          <w:szCs w:val="22"/>
        </w:rPr>
        <w:t>,</w:t>
      </w:r>
      <w:r w:rsidR="00E64A03" w:rsidRPr="006350E0">
        <w:rPr>
          <w:rFonts w:ascii="Arial" w:hAnsi="Arial"/>
          <w:bCs/>
          <w:sz w:val="22"/>
          <w:szCs w:val="22"/>
        </w:rPr>
        <w:t xml:space="preserve"> </w:t>
      </w:r>
      <w:r w:rsidR="00171738" w:rsidRPr="006350E0">
        <w:rPr>
          <w:rFonts w:ascii="Arial" w:hAnsi="Arial"/>
          <w:bCs/>
          <w:sz w:val="22"/>
          <w:szCs w:val="22"/>
        </w:rPr>
        <w:t>meal donation</w:t>
      </w:r>
      <w:r w:rsidR="00B12B8B" w:rsidRPr="006350E0">
        <w:rPr>
          <w:rFonts w:ascii="Arial" w:hAnsi="Arial"/>
          <w:bCs/>
          <w:sz w:val="22"/>
          <w:szCs w:val="22"/>
        </w:rPr>
        <w:t xml:space="preserve">s will </w:t>
      </w:r>
      <w:r w:rsidR="00BA386C" w:rsidRPr="006350E0">
        <w:rPr>
          <w:rFonts w:ascii="Arial" w:hAnsi="Arial"/>
          <w:bCs/>
          <w:sz w:val="22"/>
          <w:szCs w:val="22"/>
        </w:rPr>
        <w:t xml:space="preserve">no longer </w:t>
      </w:r>
      <w:r w:rsidR="00B12B8B" w:rsidRPr="006350E0">
        <w:rPr>
          <w:rFonts w:ascii="Arial" w:hAnsi="Arial"/>
          <w:bCs/>
          <w:sz w:val="22"/>
          <w:szCs w:val="22"/>
        </w:rPr>
        <w:t>be collected at Senior Centers.  A donation statement will be sent out to</w:t>
      </w:r>
      <w:r w:rsidR="007B1EF7" w:rsidRPr="006350E0">
        <w:rPr>
          <w:rFonts w:ascii="Arial" w:hAnsi="Arial"/>
          <w:bCs/>
          <w:sz w:val="22"/>
          <w:szCs w:val="22"/>
        </w:rPr>
        <w:t xml:space="preserve"> meal consumers at the end of the month</w:t>
      </w:r>
      <w:r w:rsidR="00E64A03" w:rsidRPr="006350E0">
        <w:rPr>
          <w:rFonts w:ascii="Arial" w:hAnsi="Arial"/>
          <w:bCs/>
          <w:sz w:val="22"/>
          <w:szCs w:val="22"/>
        </w:rPr>
        <w:t>.</w:t>
      </w:r>
      <w:r w:rsidR="00B12B8B" w:rsidRPr="006350E0">
        <w:rPr>
          <w:rFonts w:ascii="Arial" w:hAnsi="Arial"/>
          <w:bCs/>
          <w:sz w:val="22"/>
          <w:szCs w:val="22"/>
        </w:rPr>
        <w:t xml:space="preserve"> </w:t>
      </w:r>
    </w:p>
    <w:p w14:paraId="2991D779" w14:textId="24C3FA42" w:rsidR="006350E0" w:rsidRDefault="005A371C" w:rsidP="006350E0">
      <w:pPr>
        <w:pStyle w:val="ListParagraph"/>
        <w:numPr>
          <w:ilvl w:val="0"/>
          <w:numId w:val="7"/>
        </w:numPr>
        <w:rPr>
          <w:rFonts w:ascii="Arial" w:hAnsi="Arial"/>
          <w:bCs/>
          <w:sz w:val="22"/>
          <w:szCs w:val="22"/>
        </w:rPr>
      </w:pPr>
      <w:r w:rsidRPr="0024493C">
        <w:rPr>
          <w:rFonts w:ascii="Arial" w:hAnsi="Arial"/>
          <w:b/>
          <w:sz w:val="22"/>
          <w:szCs w:val="22"/>
        </w:rPr>
        <w:t>Food Drive for Myerstown Food Bank</w:t>
      </w:r>
      <w:r w:rsidR="0024493C">
        <w:rPr>
          <w:rFonts w:ascii="Arial" w:hAnsi="Arial"/>
          <w:bCs/>
          <w:sz w:val="22"/>
          <w:szCs w:val="22"/>
        </w:rPr>
        <w:t xml:space="preserve"> -</w:t>
      </w:r>
    </w:p>
    <w:p w14:paraId="04E537BE" w14:textId="269D1FA2" w:rsidR="005A371C" w:rsidRDefault="00121025" w:rsidP="005A371C">
      <w:pPr>
        <w:pStyle w:val="ListParagraph"/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 xml:space="preserve">Accepting </w:t>
      </w:r>
      <w:r w:rsidR="00FF46B9">
        <w:rPr>
          <w:rFonts w:ascii="Arial" w:hAnsi="Arial"/>
          <w:bCs/>
          <w:sz w:val="22"/>
          <w:szCs w:val="22"/>
        </w:rPr>
        <w:t>n</w:t>
      </w:r>
      <w:r w:rsidR="005A371C">
        <w:rPr>
          <w:rFonts w:ascii="Arial" w:hAnsi="Arial"/>
          <w:bCs/>
          <w:sz w:val="22"/>
          <w:szCs w:val="22"/>
        </w:rPr>
        <w:t>on</w:t>
      </w:r>
      <w:r w:rsidR="003B4F0D">
        <w:rPr>
          <w:rFonts w:ascii="Arial" w:hAnsi="Arial"/>
          <w:bCs/>
          <w:sz w:val="22"/>
          <w:szCs w:val="22"/>
        </w:rPr>
        <w:t>-</w:t>
      </w:r>
      <w:r w:rsidR="00FF46B9">
        <w:rPr>
          <w:rFonts w:ascii="Arial" w:hAnsi="Arial"/>
          <w:bCs/>
          <w:sz w:val="22"/>
          <w:szCs w:val="22"/>
        </w:rPr>
        <w:t>perishable food items by Tuesday, 12/9</w:t>
      </w:r>
    </w:p>
    <w:p w14:paraId="695734FE" w14:textId="77777777" w:rsidR="00121025" w:rsidRDefault="00121025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716F5A71" w14:textId="4D530B4C" w:rsidR="00121025" w:rsidRDefault="00121025" w:rsidP="005A371C">
      <w:pPr>
        <w:pStyle w:val="ListParagraph"/>
        <w:rPr>
          <w:rFonts w:ascii="Arial" w:hAnsi="Arial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882ED1" wp14:editId="0BE3374E">
            <wp:simplePos x="0" y="0"/>
            <wp:positionH relativeFrom="margin">
              <wp:posOffset>6348647</wp:posOffset>
            </wp:positionH>
            <wp:positionV relativeFrom="paragraph">
              <wp:posOffset>-736387</wp:posOffset>
            </wp:positionV>
            <wp:extent cx="828675" cy="809625"/>
            <wp:effectExtent l="0" t="0" r="9525" b="9525"/>
            <wp:wrapNone/>
            <wp:docPr id="492391540" name="Picture 1" descr="A logo for a community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91540" name="Picture 1" descr="A logo for a community cen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48FF5" w14:textId="77777777" w:rsidR="00286395" w:rsidRDefault="00286395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09321E63" w14:textId="77777777" w:rsidR="0068283B" w:rsidRDefault="0068283B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5E72D94B" w14:textId="26BAD5E8" w:rsidR="00286395" w:rsidRDefault="00286395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424140C4" w14:textId="11319CAC" w:rsidR="00286395" w:rsidRDefault="00286395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60FA89E2" w14:textId="77777777" w:rsidR="00286395" w:rsidRDefault="00286395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54DAD382" w14:textId="7BFA531A" w:rsidR="00286395" w:rsidRPr="006350E0" w:rsidRDefault="00286395" w:rsidP="005A371C">
      <w:pPr>
        <w:pStyle w:val="ListParagraph"/>
        <w:rPr>
          <w:rFonts w:ascii="Arial" w:hAnsi="Arial"/>
          <w:bCs/>
          <w:sz w:val="22"/>
          <w:szCs w:val="22"/>
        </w:rPr>
      </w:pPr>
    </w:p>
    <w:p w14:paraId="1EE2DE00" w14:textId="14B0BC75" w:rsidR="008A6DDE" w:rsidRDefault="008A6DDE" w:rsidP="00F10EBA">
      <w:pPr>
        <w:pStyle w:val="ListParagraph"/>
        <w:rPr>
          <w:rFonts w:ascii="Arial" w:hAnsi="Arial"/>
          <w:b/>
          <w:u w:val="single"/>
        </w:rPr>
      </w:pPr>
      <w:r w:rsidRPr="00320F70">
        <w:rPr>
          <w:rFonts w:ascii="Arial" w:hAnsi="Arial"/>
          <w:b/>
          <w:u w:val="single"/>
        </w:rPr>
        <w:t>SPECIAL PROGRAM</w:t>
      </w:r>
      <w:r w:rsidR="00320F70" w:rsidRPr="00320F70">
        <w:rPr>
          <w:rFonts w:ascii="Arial" w:hAnsi="Arial"/>
          <w:b/>
          <w:u w:val="single"/>
        </w:rPr>
        <w:t xml:space="preserve"> INFORMATION</w:t>
      </w:r>
    </w:p>
    <w:p w14:paraId="3F32DE9B" w14:textId="659F51B9" w:rsidR="00C7429B" w:rsidRPr="00C7429B" w:rsidRDefault="00D9373D" w:rsidP="00697C98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Christmas </w:t>
      </w:r>
      <w:r w:rsidR="006368BB" w:rsidRPr="00C7429B">
        <w:rPr>
          <w:rFonts w:ascii="Arial" w:hAnsi="Arial"/>
          <w:b/>
          <w:sz w:val="22"/>
          <w:szCs w:val="22"/>
        </w:rPr>
        <w:t xml:space="preserve">Luncheon </w:t>
      </w:r>
      <w:r w:rsidR="001A0F38">
        <w:rPr>
          <w:rFonts w:ascii="Arial" w:hAnsi="Arial"/>
          <w:b/>
          <w:sz w:val="22"/>
          <w:szCs w:val="22"/>
        </w:rPr>
        <w:t xml:space="preserve">&amp; Entertainment </w:t>
      </w:r>
      <w:r w:rsidR="006368BB" w:rsidRPr="00C7429B">
        <w:rPr>
          <w:rFonts w:ascii="Arial" w:hAnsi="Arial"/>
          <w:b/>
          <w:sz w:val="22"/>
          <w:szCs w:val="22"/>
        </w:rPr>
        <w:t xml:space="preserve">at </w:t>
      </w:r>
      <w:r>
        <w:rPr>
          <w:rFonts w:ascii="Arial" w:hAnsi="Arial"/>
          <w:b/>
          <w:sz w:val="22"/>
          <w:szCs w:val="22"/>
        </w:rPr>
        <w:t>Country Fare</w:t>
      </w:r>
    </w:p>
    <w:p w14:paraId="035F5CE2" w14:textId="493D717A" w:rsidR="00782580" w:rsidRDefault="00782580" w:rsidP="00C7429B">
      <w:pPr>
        <w:pStyle w:val="ListParagraph"/>
        <w:rPr>
          <w:rFonts w:ascii="Arial" w:hAnsi="Arial"/>
          <w:bCs/>
          <w:sz w:val="22"/>
          <w:szCs w:val="22"/>
        </w:rPr>
      </w:pPr>
      <w:r w:rsidRPr="00C7429B">
        <w:rPr>
          <w:rFonts w:ascii="Arial" w:hAnsi="Arial"/>
          <w:bCs/>
          <w:sz w:val="22"/>
          <w:szCs w:val="22"/>
        </w:rPr>
        <w:t>Wednesday</w:t>
      </w:r>
      <w:r w:rsidR="00FD7DBB" w:rsidRPr="00C7429B">
        <w:rPr>
          <w:rFonts w:ascii="Arial" w:hAnsi="Arial"/>
          <w:bCs/>
          <w:sz w:val="22"/>
          <w:szCs w:val="22"/>
        </w:rPr>
        <w:t xml:space="preserve">, </w:t>
      </w:r>
      <w:r w:rsidR="00C7429B">
        <w:rPr>
          <w:rFonts w:ascii="Arial" w:hAnsi="Arial"/>
          <w:bCs/>
          <w:sz w:val="22"/>
          <w:szCs w:val="22"/>
        </w:rPr>
        <w:t>1</w:t>
      </w:r>
      <w:r w:rsidR="006A65F7">
        <w:rPr>
          <w:rFonts w:ascii="Arial" w:hAnsi="Arial"/>
          <w:bCs/>
          <w:sz w:val="22"/>
          <w:szCs w:val="22"/>
        </w:rPr>
        <w:t>2/3</w:t>
      </w:r>
      <w:r w:rsidR="00A53F8D" w:rsidRPr="00C7429B">
        <w:rPr>
          <w:rFonts w:ascii="Arial" w:hAnsi="Arial"/>
          <w:bCs/>
          <w:sz w:val="22"/>
          <w:szCs w:val="22"/>
        </w:rPr>
        <w:t xml:space="preserve"> </w:t>
      </w:r>
      <w:r w:rsidR="00B62A3D">
        <w:rPr>
          <w:rFonts w:ascii="Arial" w:hAnsi="Arial"/>
          <w:bCs/>
          <w:sz w:val="22"/>
          <w:szCs w:val="22"/>
        </w:rPr>
        <w:t>-</w:t>
      </w:r>
      <w:r w:rsidRPr="00C7429B">
        <w:rPr>
          <w:rFonts w:ascii="Arial" w:hAnsi="Arial"/>
          <w:bCs/>
          <w:sz w:val="22"/>
          <w:szCs w:val="22"/>
        </w:rPr>
        <w:t xml:space="preserve"> 1</w:t>
      </w:r>
      <w:r w:rsidR="00750052">
        <w:rPr>
          <w:rFonts w:ascii="Arial" w:hAnsi="Arial"/>
          <w:bCs/>
          <w:sz w:val="22"/>
          <w:szCs w:val="22"/>
        </w:rPr>
        <w:t>1:30 AM</w:t>
      </w:r>
      <w:r w:rsidR="003D5BD8" w:rsidRPr="00C7429B">
        <w:rPr>
          <w:rFonts w:ascii="Arial" w:hAnsi="Arial"/>
          <w:bCs/>
          <w:sz w:val="22"/>
          <w:szCs w:val="22"/>
        </w:rPr>
        <w:t xml:space="preserve"> (Sign up by</w:t>
      </w:r>
      <w:r w:rsidR="00455402" w:rsidRPr="00C7429B">
        <w:rPr>
          <w:rFonts w:ascii="Arial" w:hAnsi="Arial"/>
          <w:bCs/>
          <w:sz w:val="22"/>
          <w:szCs w:val="22"/>
        </w:rPr>
        <w:t xml:space="preserve"> </w:t>
      </w:r>
      <w:r w:rsidR="00EF1185">
        <w:rPr>
          <w:rFonts w:ascii="Arial" w:hAnsi="Arial"/>
          <w:bCs/>
          <w:sz w:val="22"/>
          <w:szCs w:val="22"/>
        </w:rPr>
        <w:t>1</w:t>
      </w:r>
      <w:r w:rsidR="001A0F38">
        <w:rPr>
          <w:rFonts w:ascii="Arial" w:hAnsi="Arial"/>
          <w:bCs/>
          <w:sz w:val="22"/>
          <w:szCs w:val="22"/>
        </w:rPr>
        <w:t>1/26</w:t>
      </w:r>
      <w:r w:rsidR="003D5BD8" w:rsidRPr="00C7429B">
        <w:rPr>
          <w:rFonts w:ascii="Arial" w:hAnsi="Arial"/>
          <w:bCs/>
          <w:sz w:val="22"/>
          <w:szCs w:val="22"/>
        </w:rPr>
        <w:t>)</w:t>
      </w:r>
    </w:p>
    <w:p w14:paraId="06375F36" w14:textId="3ED46F28" w:rsidR="000632E7" w:rsidRDefault="000632E7" w:rsidP="000632E7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8024AD">
        <w:rPr>
          <w:rFonts w:ascii="Arial" w:hAnsi="Arial"/>
          <w:b/>
          <w:sz w:val="22"/>
          <w:szCs w:val="22"/>
        </w:rPr>
        <w:t xml:space="preserve">Bus Tript o American Music Theatre &amp; Lunch </w:t>
      </w:r>
      <w:r w:rsidR="00B62A3D">
        <w:rPr>
          <w:rFonts w:ascii="Arial" w:hAnsi="Arial"/>
          <w:b/>
          <w:sz w:val="22"/>
          <w:szCs w:val="22"/>
        </w:rPr>
        <w:t>-</w:t>
      </w:r>
      <w:r w:rsidRPr="008024AD">
        <w:rPr>
          <w:rFonts w:ascii="Arial" w:hAnsi="Arial"/>
          <w:b/>
          <w:sz w:val="22"/>
          <w:szCs w:val="22"/>
        </w:rPr>
        <w:t xml:space="preserve"> King’s Farmhouse</w:t>
      </w:r>
    </w:p>
    <w:p w14:paraId="543F029A" w14:textId="56EE1337" w:rsidR="008024AD" w:rsidRPr="008024AD" w:rsidRDefault="006B058E" w:rsidP="008024AD">
      <w:pPr>
        <w:pStyle w:val="ListParagraph"/>
        <w:rPr>
          <w:rFonts w:ascii="Arial" w:hAnsi="Arial"/>
          <w:bCs/>
          <w:sz w:val="22"/>
          <w:szCs w:val="22"/>
        </w:rPr>
      </w:pPr>
      <w:r w:rsidRPr="006B058E">
        <w:rPr>
          <w:rFonts w:ascii="Arial" w:hAnsi="Arial"/>
          <w:bCs/>
          <w:sz w:val="22"/>
          <w:szCs w:val="22"/>
        </w:rPr>
        <w:t>Thursday, 12/4</w:t>
      </w:r>
      <w:r>
        <w:rPr>
          <w:rFonts w:ascii="Arial" w:hAnsi="Arial"/>
          <w:bCs/>
          <w:sz w:val="22"/>
          <w:szCs w:val="22"/>
        </w:rPr>
        <w:t xml:space="preserve">.  </w:t>
      </w:r>
      <w:r w:rsidR="008024AD">
        <w:rPr>
          <w:rFonts w:ascii="Arial" w:hAnsi="Arial"/>
          <w:bCs/>
          <w:sz w:val="22"/>
          <w:szCs w:val="22"/>
        </w:rPr>
        <w:t>Depart: 8:30 AM (</w:t>
      </w:r>
      <w:r w:rsidR="00D873BB">
        <w:rPr>
          <w:rFonts w:ascii="Arial" w:hAnsi="Arial"/>
          <w:bCs/>
          <w:sz w:val="22"/>
          <w:szCs w:val="22"/>
        </w:rPr>
        <w:t>Senior Center parking lot), Return: 4:30 PM</w:t>
      </w:r>
    </w:p>
    <w:p w14:paraId="508AB2DE" w14:textId="11F35D40" w:rsidR="004E1946" w:rsidRPr="007D3EC9" w:rsidRDefault="00AA4BE4" w:rsidP="004E1946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7D3EC9">
        <w:rPr>
          <w:rFonts w:ascii="Arial" w:hAnsi="Arial"/>
          <w:b/>
          <w:sz w:val="22"/>
          <w:szCs w:val="22"/>
        </w:rPr>
        <w:t>Chair Yoga for Seniors</w:t>
      </w:r>
      <w:r w:rsidR="00A53F07" w:rsidRPr="007D3EC9">
        <w:rPr>
          <w:rFonts w:ascii="Arial" w:hAnsi="Arial"/>
          <w:b/>
          <w:sz w:val="22"/>
          <w:szCs w:val="22"/>
        </w:rPr>
        <w:t xml:space="preserve"> (DVD)</w:t>
      </w:r>
    </w:p>
    <w:p w14:paraId="37ECD535" w14:textId="509E6F4D" w:rsidR="00A53F07" w:rsidRPr="007D3EC9" w:rsidRDefault="00A53F07" w:rsidP="00A53F07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>Mondays 1:00 – 1:30 PM</w:t>
      </w:r>
    </w:p>
    <w:p w14:paraId="3525CBA1" w14:textId="049D52B8" w:rsidR="00A53F07" w:rsidRPr="007D3EC9" w:rsidRDefault="00A53F07" w:rsidP="00A53F07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7D3EC9">
        <w:rPr>
          <w:rFonts w:ascii="Arial" w:hAnsi="Arial"/>
          <w:b/>
          <w:sz w:val="22"/>
          <w:szCs w:val="22"/>
        </w:rPr>
        <w:t>Chair Tai-Chi Fit for Senior</w:t>
      </w:r>
      <w:r w:rsidR="00C953D0" w:rsidRPr="007D3EC9">
        <w:rPr>
          <w:rFonts w:ascii="Arial" w:hAnsi="Arial"/>
          <w:b/>
          <w:sz w:val="22"/>
          <w:szCs w:val="22"/>
        </w:rPr>
        <w:t>s (DVD)</w:t>
      </w:r>
    </w:p>
    <w:p w14:paraId="6CF0F439" w14:textId="2960D298" w:rsidR="00C953D0" w:rsidRDefault="00C953D0" w:rsidP="00C953D0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>Wednesday 1:00 – 1:30 PM</w:t>
      </w:r>
    </w:p>
    <w:p w14:paraId="76101C93" w14:textId="1A94A9D7" w:rsidR="00391868" w:rsidRPr="00391868" w:rsidRDefault="00391868" w:rsidP="00391868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391868">
        <w:rPr>
          <w:rFonts w:ascii="Arial" w:hAnsi="Arial"/>
          <w:b/>
          <w:sz w:val="22"/>
          <w:szCs w:val="22"/>
        </w:rPr>
        <w:t xml:space="preserve">Christmas </w:t>
      </w:r>
      <w:r>
        <w:rPr>
          <w:rFonts w:ascii="Arial" w:hAnsi="Arial"/>
          <w:b/>
          <w:sz w:val="22"/>
          <w:szCs w:val="22"/>
        </w:rPr>
        <w:t>Sp</w:t>
      </w:r>
      <w:r w:rsidR="00C8241E">
        <w:rPr>
          <w:rFonts w:ascii="Arial" w:hAnsi="Arial"/>
          <w:b/>
          <w:sz w:val="22"/>
          <w:szCs w:val="22"/>
        </w:rPr>
        <w:t xml:space="preserve">ecial Lunch </w:t>
      </w:r>
      <w:r w:rsidRPr="00391868">
        <w:rPr>
          <w:rFonts w:ascii="Arial" w:hAnsi="Arial"/>
          <w:b/>
          <w:sz w:val="22"/>
          <w:szCs w:val="22"/>
        </w:rPr>
        <w:t>(catered by Heisey’s) &amp; Christmas Carol Sing-Along</w:t>
      </w:r>
    </w:p>
    <w:p w14:paraId="410E895B" w14:textId="544461AA" w:rsidR="00391868" w:rsidRPr="007D3EC9" w:rsidRDefault="00391868" w:rsidP="00391868">
      <w:pPr>
        <w:pStyle w:val="ListParagraph"/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Tuesday, 12/16. 12:00-2:00 PM. $15 by 12/9</w:t>
      </w:r>
    </w:p>
    <w:p w14:paraId="22D7EA12" w14:textId="1EF556E1" w:rsidR="001F0A9B" w:rsidRPr="007D3EC9" w:rsidRDefault="001F0A9B" w:rsidP="003F7628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7D3EC9">
        <w:rPr>
          <w:rFonts w:ascii="Arial" w:hAnsi="Arial"/>
          <w:b/>
          <w:sz w:val="22"/>
          <w:szCs w:val="22"/>
        </w:rPr>
        <w:t>Soup &amp; Sandwich Special Meal*</w:t>
      </w:r>
    </w:p>
    <w:p w14:paraId="6B1C5D05" w14:textId="2F676CC9" w:rsidR="00B86E5B" w:rsidRPr="007D3EC9" w:rsidRDefault="00B86E5B" w:rsidP="00B86E5B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 xml:space="preserve">Thursday, </w:t>
      </w:r>
      <w:r w:rsidR="00EF1185">
        <w:rPr>
          <w:rFonts w:ascii="Arial" w:hAnsi="Arial"/>
          <w:bCs/>
          <w:sz w:val="22"/>
          <w:szCs w:val="22"/>
        </w:rPr>
        <w:t>1</w:t>
      </w:r>
      <w:r w:rsidR="002877A2">
        <w:rPr>
          <w:rFonts w:ascii="Arial" w:hAnsi="Arial"/>
          <w:bCs/>
          <w:sz w:val="22"/>
          <w:szCs w:val="22"/>
        </w:rPr>
        <w:t>2/18</w:t>
      </w:r>
      <w:r w:rsidR="00EF1185">
        <w:rPr>
          <w:rFonts w:ascii="Arial" w:hAnsi="Arial"/>
          <w:bCs/>
          <w:sz w:val="22"/>
          <w:szCs w:val="22"/>
        </w:rPr>
        <w:t xml:space="preserve"> </w:t>
      </w:r>
      <w:r w:rsidR="00175055">
        <w:rPr>
          <w:rFonts w:ascii="Arial" w:hAnsi="Arial"/>
          <w:bCs/>
          <w:sz w:val="22"/>
          <w:szCs w:val="22"/>
        </w:rPr>
        <w:t>-</w:t>
      </w:r>
      <w:r w:rsidRPr="007D3EC9">
        <w:rPr>
          <w:rFonts w:ascii="Arial" w:hAnsi="Arial"/>
          <w:bCs/>
          <w:sz w:val="22"/>
          <w:szCs w:val="22"/>
        </w:rPr>
        <w:t xml:space="preserve"> 12:00 PM</w:t>
      </w:r>
    </w:p>
    <w:p w14:paraId="142DF1DE" w14:textId="454220A6" w:rsidR="001F0A9B" w:rsidRPr="007D3EC9" w:rsidRDefault="001F0A9B" w:rsidP="001F0A9B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>Menu</w:t>
      </w:r>
      <w:r w:rsidRPr="007D3EC9">
        <w:rPr>
          <w:rFonts w:ascii="Arial" w:hAnsi="Arial"/>
          <w:b/>
          <w:sz w:val="22"/>
          <w:szCs w:val="22"/>
        </w:rPr>
        <w:t>:</w:t>
      </w:r>
      <w:r w:rsidR="00B7265A">
        <w:rPr>
          <w:rFonts w:ascii="Arial" w:hAnsi="Arial"/>
          <w:b/>
          <w:sz w:val="22"/>
          <w:szCs w:val="22"/>
        </w:rPr>
        <w:t xml:space="preserve"> </w:t>
      </w:r>
      <w:r w:rsidR="00C8241E" w:rsidRPr="00D935E5">
        <w:rPr>
          <w:rFonts w:ascii="Arial" w:hAnsi="Arial"/>
          <w:bCs/>
          <w:sz w:val="22"/>
          <w:szCs w:val="22"/>
        </w:rPr>
        <w:t>Beef Vegetable Soup</w:t>
      </w:r>
      <w:r w:rsidR="00CB5F72">
        <w:rPr>
          <w:rFonts w:ascii="Arial" w:hAnsi="Arial"/>
          <w:bCs/>
          <w:sz w:val="22"/>
          <w:szCs w:val="22"/>
        </w:rPr>
        <w:t xml:space="preserve">, </w:t>
      </w:r>
      <w:r w:rsidR="00E23E65">
        <w:rPr>
          <w:rFonts w:ascii="Arial" w:hAnsi="Arial"/>
          <w:bCs/>
          <w:sz w:val="22"/>
          <w:szCs w:val="22"/>
        </w:rPr>
        <w:t>Cheesy Cauliflower Soup,</w:t>
      </w:r>
      <w:r w:rsidR="00F35452" w:rsidRPr="007D3EC9">
        <w:rPr>
          <w:rFonts w:ascii="Arial" w:hAnsi="Arial"/>
          <w:bCs/>
          <w:sz w:val="22"/>
          <w:szCs w:val="22"/>
        </w:rPr>
        <w:t xml:space="preserve"> </w:t>
      </w:r>
      <w:r w:rsidR="00E23E65">
        <w:rPr>
          <w:rFonts w:ascii="Arial" w:hAnsi="Arial"/>
          <w:bCs/>
          <w:sz w:val="22"/>
          <w:szCs w:val="22"/>
        </w:rPr>
        <w:t xml:space="preserve">Turkey </w:t>
      </w:r>
      <w:r w:rsidR="00F35452" w:rsidRPr="007D3EC9">
        <w:rPr>
          <w:rFonts w:ascii="Arial" w:hAnsi="Arial"/>
          <w:bCs/>
          <w:sz w:val="22"/>
          <w:szCs w:val="22"/>
        </w:rPr>
        <w:t xml:space="preserve">Sandwich, Coleslaw, </w:t>
      </w:r>
      <w:r w:rsidR="002877A2">
        <w:rPr>
          <w:rFonts w:ascii="Arial" w:hAnsi="Arial"/>
          <w:bCs/>
          <w:sz w:val="22"/>
          <w:szCs w:val="22"/>
        </w:rPr>
        <w:t xml:space="preserve">Coconut Cream </w:t>
      </w:r>
      <w:r w:rsidR="00D935E5">
        <w:rPr>
          <w:rFonts w:ascii="Arial" w:hAnsi="Arial"/>
          <w:bCs/>
          <w:sz w:val="22"/>
          <w:szCs w:val="22"/>
        </w:rPr>
        <w:t>Cake</w:t>
      </w:r>
      <w:r w:rsidR="00F35452" w:rsidRPr="007D3EC9">
        <w:rPr>
          <w:rFonts w:ascii="Arial" w:hAnsi="Arial"/>
          <w:bCs/>
          <w:sz w:val="22"/>
          <w:szCs w:val="22"/>
        </w:rPr>
        <w:t>, Milk</w:t>
      </w:r>
      <w:r w:rsidR="0094466E" w:rsidRPr="007D3EC9">
        <w:rPr>
          <w:rFonts w:ascii="Arial" w:hAnsi="Arial"/>
          <w:bCs/>
          <w:sz w:val="22"/>
          <w:szCs w:val="22"/>
        </w:rPr>
        <w:t xml:space="preserve"> (order by </w:t>
      </w:r>
      <w:r w:rsidR="002B70AB" w:rsidRPr="007D3EC9">
        <w:rPr>
          <w:rFonts w:ascii="Arial" w:hAnsi="Arial"/>
          <w:bCs/>
          <w:sz w:val="22"/>
          <w:szCs w:val="22"/>
        </w:rPr>
        <w:t>1</w:t>
      </w:r>
      <w:r w:rsidR="00B7265A">
        <w:rPr>
          <w:rFonts w:ascii="Arial" w:hAnsi="Arial"/>
          <w:bCs/>
          <w:sz w:val="22"/>
          <w:szCs w:val="22"/>
        </w:rPr>
        <w:t>2/11</w:t>
      </w:r>
      <w:r w:rsidR="0094466E" w:rsidRPr="007D3EC9">
        <w:rPr>
          <w:rFonts w:ascii="Arial" w:hAnsi="Arial"/>
          <w:bCs/>
          <w:sz w:val="22"/>
          <w:szCs w:val="22"/>
        </w:rPr>
        <w:t>)</w:t>
      </w:r>
    </w:p>
    <w:p w14:paraId="1FA58913" w14:textId="77777777" w:rsidR="00E06100" w:rsidRPr="00E06100" w:rsidRDefault="00AD77E3" w:rsidP="009F4F95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 w:rsidRPr="001D4E1F">
        <w:rPr>
          <w:rFonts w:ascii="Arial" w:hAnsi="Arial"/>
          <w:b/>
          <w:sz w:val="22"/>
          <w:szCs w:val="22"/>
        </w:rPr>
        <w:t>“</w:t>
      </w:r>
      <w:r w:rsidR="00DD71A9">
        <w:rPr>
          <w:rFonts w:ascii="Arial" w:hAnsi="Arial"/>
          <w:b/>
          <w:sz w:val="22"/>
          <w:szCs w:val="22"/>
        </w:rPr>
        <w:t>Scams for Senior Citizens</w:t>
      </w:r>
      <w:r w:rsidR="00E06100">
        <w:rPr>
          <w:rFonts w:ascii="Arial" w:hAnsi="Arial"/>
          <w:b/>
          <w:sz w:val="22"/>
          <w:szCs w:val="22"/>
        </w:rPr>
        <w:t>” by the State Police</w:t>
      </w:r>
    </w:p>
    <w:p w14:paraId="1FF3B853" w14:textId="692C39F9" w:rsidR="00922400" w:rsidRDefault="00922400" w:rsidP="00E06100">
      <w:pPr>
        <w:pStyle w:val="ListParagraph"/>
        <w:rPr>
          <w:rFonts w:ascii="Arial" w:hAnsi="Arial"/>
          <w:bCs/>
          <w:sz w:val="22"/>
          <w:szCs w:val="22"/>
        </w:rPr>
      </w:pPr>
      <w:r w:rsidRPr="001D4E1F">
        <w:rPr>
          <w:rFonts w:ascii="Arial" w:hAnsi="Arial"/>
          <w:bCs/>
          <w:sz w:val="22"/>
          <w:szCs w:val="22"/>
        </w:rPr>
        <w:t xml:space="preserve">Tuesday, </w:t>
      </w:r>
      <w:r w:rsidR="00FB193A" w:rsidRPr="001D4E1F">
        <w:rPr>
          <w:rFonts w:ascii="Arial" w:hAnsi="Arial"/>
          <w:bCs/>
          <w:sz w:val="22"/>
          <w:szCs w:val="22"/>
        </w:rPr>
        <w:t>1</w:t>
      </w:r>
      <w:r w:rsidR="00E06100">
        <w:rPr>
          <w:rFonts w:ascii="Arial" w:hAnsi="Arial"/>
          <w:bCs/>
          <w:sz w:val="22"/>
          <w:szCs w:val="22"/>
        </w:rPr>
        <w:t xml:space="preserve">2/30 </w:t>
      </w:r>
      <w:r w:rsidR="00404EEF">
        <w:rPr>
          <w:rFonts w:ascii="Arial" w:hAnsi="Arial"/>
          <w:bCs/>
          <w:sz w:val="22"/>
          <w:szCs w:val="22"/>
        </w:rPr>
        <w:t>-</w:t>
      </w:r>
      <w:r w:rsidR="00083702" w:rsidRPr="001D4E1F">
        <w:rPr>
          <w:rFonts w:ascii="Arial" w:hAnsi="Arial"/>
          <w:bCs/>
          <w:sz w:val="22"/>
          <w:szCs w:val="22"/>
        </w:rPr>
        <w:t xml:space="preserve">11:00 </w:t>
      </w:r>
      <w:r w:rsidR="00920615" w:rsidRPr="001D4E1F">
        <w:rPr>
          <w:rFonts w:ascii="Arial" w:hAnsi="Arial"/>
          <w:bCs/>
          <w:sz w:val="22"/>
          <w:szCs w:val="22"/>
        </w:rPr>
        <w:t>AM</w:t>
      </w:r>
    </w:p>
    <w:p w14:paraId="596D58DF" w14:textId="77777777" w:rsidR="00E06100" w:rsidRDefault="00E06100" w:rsidP="00E06100">
      <w:pPr>
        <w:pStyle w:val="ListParagraph"/>
        <w:rPr>
          <w:rFonts w:ascii="Arial" w:hAnsi="Arial"/>
          <w:bCs/>
          <w:sz w:val="22"/>
          <w:szCs w:val="22"/>
        </w:rPr>
      </w:pPr>
    </w:p>
    <w:p w14:paraId="766CB4BF" w14:textId="77777777" w:rsidR="00E06100" w:rsidRPr="001D4E1F" w:rsidRDefault="00E06100" w:rsidP="00E06100">
      <w:pPr>
        <w:pStyle w:val="ListParagraph"/>
        <w:rPr>
          <w:rFonts w:ascii="Arial" w:hAnsi="Arial"/>
          <w:bCs/>
          <w:sz w:val="22"/>
          <w:szCs w:val="22"/>
        </w:rPr>
      </w:pPr>
    </w:p>
    <w:p w14:paraId="3E388B53" w14:textId="49CBF5D5" w:rsidR="006B6403" w:rsidRDefault="006B6403" w:rsidP="002A6395">
      <w:pPr>
        <w:rPr>
          <w:rFonts w:ascii="Arial" w:hAnsi="Arial"/>
          <w:b/>
          <w:u w:val="single"/>
        </w:rPr>
      </w:pPr>
      <w:r w:rsidRPr="002A6395">
        <w:rPr>
          <w:rFonts w:ascii="Arial" w:hAnsi="Arial"/>
          <w:b/>
          <w:u w:val="single"/>
        </w:rPr>
        <w:t>UPCOMING EVENTS</w:t>
      </w:r>
    </w:p>
    <w:p w14:paraId="7C6BE4E4" w14:textId="35C22FB7" w:rsidR="00734013" w:rsidRDefault="006063AE" w:rsidP="00F81EC7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1</w:t>
      </w:r>
      <w:r w:rsidR="008C0CF4">
        <w:rPr>
          <w:rFonts w:ascii="Arial" w:hAnsi="Arial"/>
          <w:bCs/>
          <w:sz w:val="22"/>
          <w:szCs w:val="22"/>
        </w:rPr>
        <w:t xml:space="preserve">/7 </w:t>
      </w:r>
      <w:r w:rsidR="00F81EC7" w:rsidRPr="00667D2C">
        <w:rPr>
          <w:rFonts w:ascii="Arial" w:hAnsi="Arial"/>
          <w:bCs/>
          <w:sz w:val="22"/>
          <w:szCs w:val="22"/>
        </w:rPr>
        <w:t xml:space="preserve">– </w:t>
      </w:r>
      <w:r w:rsidR="008C0CF4">
        <w:rPr>
          <w:rFonts w:ascii="Arial" w:hAnsi="Arial"/>
          <w:bCs/>
          <w:sz w:val="22"/>
          <w:szCs w:val="22"/>
        </w:rPr>
        <w:t xml:space="preserve">Happy New Year Luncheon </w:t>
      </w:r>
      <w:r w:rsidR="00B62A3D">
        <w:rPr>
          <w:rFonts w:ascii="Arial" w:hAnsi="Arial"/>
          <w:bCs/>
          <w:sz w:val="22"/>
          <w:szCs w:val="22"/>
        </w:rPr>
        <w:t>-</w:t>
      </w:r>
      <w:r w:rsidR="008C0CF4">
        <w:rPr>
          <w:rFonts w:ascii="Arial" w:hAnsi="Arial"/>
          <w:bCs/>
          <w:sz w:val="22"/>
          <w:szCs w:val="22"/>
        </w:rPr>
        <w:t xml:space="preserve"> Mick’s</w:t>
      </w:r>
    </w:p>
    <w:p w14:paraId="49FAAEEF" w14:textId="14658631" w:rsidR="008C0CF4" w:rsidRDefault="008C0CF4" w:rsidP="00F81EC7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 xml:space="preserve">1/22 – Snowman Luncheon </w:t>
      </w:r>
      <w:r w:rsidR="00B62A3D">
        <w:rPr>
          <w:rFonts w:ascii="Arial" w:hAnsi="Arial"/>
          <w:bCs/>
          <w:sz w:val="22"/>
          <w:szCs w:val="22"/>
        </w:rPr>
        <w:t>-</w:t>
      </w:r>
      <w:r>
        <w:rPr>
          <w:rFonts w:ascii="Arial" w:hAnsi="Arial"/>
          <w:bCs/>
          <w:sz w:val="22"/>
          <w:szCs w:val="22"/>
        </w:rPr>
        <w:t xml:space="preserve"> Cedar Grill</w:t>
      </w:r>
    </w:p>
    <w:p w14:paraId="2A3EA49A" w14:textId="145850D1" w:rsidR="007F5E2C" w:rsidRDefault="007F5E2C" w:rsidP="00F81EC7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 xml:space="preserve">1/27 – “Myerstown Library Services” Presentation by </w:t>
      </w:r>
      <w:r w:rsidR="00E243DC">
        <w:rPr>
          <w:rFonts w:ascii="Arial" w:hAnsi="Arial"/>
          <w:bCs/>
          <w:sz w:val="22"/>
          <w:szCs w:val="22"/>
        </w:rPr>
        <w:t>Sarah Bair</w:t>
      </w:r>
    </w:p>
    <w:p w14:paraId="6A969C12" w14:textId="6CEBDCBB" w:rsidR="00F81EC7" w:rsidRDefault="00F81EC7" w:rsidP="007F5E2C">
      <w:pPr>
        <w:pStyle w:val="ListParagraph"/>
        <w:rPr>
          <w:rFonts w:ascii="Arial" w:hAnsi="Arial"/>
          <w:bCs/>
          <w:sz w:val="22"/>
          <w:szCs w:val="22"/>
        </w:rPr>
      </w:pPr>
    </w:p>
    <w:p w14:paraId="2D5BFD93" w14:textId="77777777" w:rsidR="00E06100" w:rsidRDefault="00E06100" w:rsidP="00CE269C">
      <w:pPr>
        <w:pStyle w:val="ListParagraph"/>
        <w:rPr>
          <w:rFonts w:ascii="Arial" w:hAnsi="Arial"/>
          <w:bCs/>
          <w:sz w:val="22"/>
          <w:szCs w:val="22"/>
        </w:rPr>
      </w:pPr>
    </w:p>
    <w:p w14:paraId="0EE2740A" w14:textId="435EF7FA" w:rsidR="00A82FCB" w:rsidRPr="00667D2C" w:rsidRDefault="00CE269C" w:rsidP="00CE269C">
      <w:pPr>
        <w:pStyle w:val="ListParagraph"/>
        <w:rPr>
          <w:rFonts w:ascii="Arial" w:hAnsi="Arial"/>
          <w:bCs/>
          <w:sz w:val="22"/>
          <w:szCs w:val="22"/>
        </w:rPr>
      </w:pPr>
      <w:r w:rsidRPr="00667D2C">
        <w:rPr>
          <w:rFonts w:ascii="Arial" w:hAnsi="Arial"/>
          <w:bCs/>
          <w:sz w:val="22"/>
          <w:szCs w:val="22"/>
        </w:rPr>
        <w:t>*</w:t>
      </w:r>
      <w:r w:rsidR="00A82FCB" w:rsidRPr="00667D2C">
        <w:rPr>
          <w:rFonts w:ascii="Arial" w:hAnsi="Arial"/>
          <w:bCs/>
          <w:sz w:val="22"/>
          <w:szCs w:val="22"/>
        </w:rPr>
        <w:t>Program</w:t>
      </w:r>
      <w:r w:rsidR="00524A90" w:rsidRPr="00667D2C">
        <w:rPr>
          <w:rFonts w:ascii="Arial" w:hAnsi="Arial"/>
          <w:bCs/>
          <w:sz w:val="22"/>
          <w:szCs w:val="22"/>
        </w:rPr>
        <w:t xml:space="preserve"> w/cost &amp; reservation required</w:t>
      </w:r>
    </w:p>
    <w:p w14:paraId="00A3A56F" w14:textId="243F0064" w:rsidR="00524A90" w:rsidRPr="00667D2C" w:rsidRDefault="00524A90" w:rsidP="00A82FCB">
      <w:pPr>
        <w:pStyle w:val="ListParagraph"/>
        <w:rPr>
          <w:rFonts w:ascii="Arial" w:hAnsi="Arial"/>
          <w:bCs/>
          <w:sz w:val="22"/>
          <w:szCs w:val="22"/>
        </w:rPr>
      </w:pPr>
      <w:r w:rsidRPr="00667D2C">
        <w:rPr>
          <w:rFonts w:ascii="Arial" w:hAnsi="Arial"/>
          <w:bCs/>
          <w:sz w:val="22"/>
          <w:szCs w:val="22"/>
        </w:rPr>
        <w:t>**All information subject to change</w:t>
      </w:r>
    </w:p>
    <w:sectPr w:rsidR="00524A90" w:rsidRPr="00667D2C" w:rsidSect="00CF66FF">
      <w:type w:val="continuous"/>
      <w:pgSz w:w="12240" w:h="15840"/>
      <w:pgMar w:top="1440" w:right="630" w:bottom="144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Leelawadee UI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6F0A"/>
    <w:multiLevelType w:val="hybridMultilevel"/>
    <w:tmpl w:val="456A5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92E70"/>
    <w:multiLevelType w:val="hybridMultilevel"/>
    <w:tmpl w:val="942ABB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CF0CFA"/>
    <w:multiLevelType w:val="hybridMultilevel"/>
    <w:tmpl w:val="1DFA7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31CDB"/>
    <w:multiLevelType w:val="hybridMultilevel"/>
    <w:tmpl w:val="862E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72C5B"/>
    <w:multiLevelType w:val="hybridMultilevel"/>
    <w:tmpl w:val="26447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46227"/>
    <w:multiLevelType w:val="hybridMultilevel"/>
    <w:tmpl w:val="993AA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F7784"/>
    <w:multiLevelType w:val="hybridMultilevel"/>
    <w:tmpl w:val="B106A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881120">
    <w:abstractNumId w:val="5"/>
  </w:num>
  <w:num w:numId="2" w16cid:durableId="589315379">
    <w:abstractNumId w:val="0"/>
  </w:num>
  <w:num w:numId="3" w16cid:durableId="1237125491">
    <w:abstractNumId w:val="4"/>
  </w:num>
  <w:num w:numId="4" w16cid:durableId="1057512894">
    <w:abstractNumId w:val="2"/>
  </w:num>
  <w:num w:numId="5" w16cid:durableId="738753089">
    <w:abstractNumId w:val="6"/>
  </w:num>
  <w:num w:numId="6" w16cid:durableId="1812282575">
    <w:abstractNumId w:val="1"/>
  </w:num>
  <w:num w:numId="7" w16cid:durableId="13655171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93C"/>
    <w:rsid w:val="0000112E"/>
    <w:rsid w:val="000055DB"/>
    <w:rsid w:val="00006884"/>
    <w:rsid w:val="00021B3A"/>
    <w:rsid w:val="000227CB"/>
    <w:rsid w:val="000228DB"/>
    <w:rsid w:val="000304FA"/>
    <w:rsid w:val="000427FA"/>
    <w:rsid w:val="00047B67"/>
    <w:rsid w:val="00052B69"/>
    <w:rsid w:val="0005642F"/>
    <w:rsid w:val="00057C53"/>
    <w:rsid w:val="0006220B"/>
    <w:rsid w:val="000632E7"/>
    <w:rsid w:val="000639DD"/>
    <w:rsid w:val="000658C7"/>
    <w:rsid w:val="00083702"/>
    <w:rsid w:val="0008488C"/>
    <w:rsid w:val="000854E1"/>
    <w:rsid w:val="00092563"/>
    <w:rsid w:val="0009315E"/>
    <w:rsid w:val="0009625D"/>
    <w:rsid w:val="000A1E92"/>
    <w:rsid w:val="000A22E2"/>
    <w:rsid w:val="000B179C"/>
    <w:rsid w:val="000B6DAA"/>
    <w:rsid w:val="000C0667"/>
    <w:rsid w:val="000C1B81"/>
    <w:rsid w:val="000D3907"/>
    <w:rsid w:val="000D4F16"/>
    <w:rsid w:val="000D74A8"/>
    <w:rsid w:val="000E35E8"/>
    <w:rsid w:val="000E497B"/>
    <w:rsid w:val="00103E6B"/>
    <w:rsid w:val="001068D7"/>
    <w:rsid w:val="00106B8B"/>
    <w:rsid w:val="00106EB5"/>
    <w:rsid w:val="001149B1"/>
    <w:rsid w:val="00116CEA"/>
    <w:rsid w:val="00121025"/>
    <w:rsid w:val="0013088A"/>
    <w:rsid w:val="00136AC7"/>
    <w:rsid w:val="00141616"/>
    <w:rsid w:val="00143CBF"/>
    <w:rsid w:val="00146C3C"/>
    <w:rsid w:val="00150AC8"/>
    <w:rsid w:val="001524BF"/>
    <w:rsid w:val="0015425D"/>
    <w:rsid w:val="001604C8"/>
    <w:rsid w:val="001607C0"/>
    <w:rsid w:val="00161220"/>
    <w:rsid w:val="00164876"/>
    <w:rsid w:val="001649C8"/>
    <w:rsid w:val="00171738"/>
    <w:rsid w:val="00173045"/>
    <w:rsid w:val="001734EB"/>
    <w:rsid w:val="00175055"/>
    <w:rsid w:val="00185C2D"/>
    <w:rsid w:val="00190274"/>
    <w:rsid w:val="00191662"/>
    <w:rsid w:val="0019430D"/>
    <w:rsid w:val="001A0F38"/>
    <w:rsid w:val="001A2528"/>
    <w:rsid w:val="001A6ED7"/>
    <w:rsid w:val="001B36DC"/>
    <w:rsid w:val="001B46D7"/>
    <w:rsid w:val="001C3587"/>
    <w:rsid w:val="001C7C78"/>
    <w:rsid w:val="001D1C5D"/>
    <w:rsid w:val="001D293F"/>
    <w:rsid w:val="001D3B10"/>
    <w:rsid w:val="001D4E1F"/>
    <w:rsid w:val="001D5D2A"/>
    <w:rsid w:val="001D776A"/>
    <w:rsid w:val="001E0C24"/>
    <w:rsid w:val="001E5F28"/>
    <w:rsid w:val="001F006E"/>
    <w:rsid w:val="001F0A9B"/>
    <w:rsid w:val="001F2D9F"/>
    <w:rsid w:val="001F423C"/>
    <w:rsid w:val="001F42E8"/>
    <w:rsid w:val="001F431B"/>
    <w:rsid w:val="001F4BBF"/>
    <w:rsid w:val="00203BA6"/>
    <w:rsid w:val="0020744D"/>
    <w:rsid w:val="00213C3A"/>
    <w:rsid w:val="00217265"/>
    <w:rsid w:val="00220171"/>
    <w:rsid w:val="0023580D"/>
    <w:rsid w:val="00237038"/>
    <w:rsid w:val="00240AEF"/>
    <w:rsid w:val="00241448"/>
    <w:rsid w:val="0024493C"/>
    <w:rsid w:val="00245138"/>
    <w:rsid w:val="002467FA"/>
    <w:rsid w:val="00250B93"/>
    <w:rsid w:val="002608DA"/>
    <w:rsid w:val="00263593"/>
    <w:rsid w:val="00264225"/>
    <w:rsid w:val="00264694"/>
    <w:rsid w:val="00265A04"/>
    <w:rsid w:val="00265FC3"/>
    <w:rsid w:val="002666E1"/>
    <w:rsid w:val="002709A7"/>
    <w:rsid w:val="00280F47"/>
    <w:rsid w:val="00281768"/>
    <w:rsid w:val="00286395"/>
    <w:rsid w:val="002877A2"/>
    <w:rsid w:val="0029152B"/>
    <w:rsid w:val="0029385D"/>
    <w:rsid w:val="0029677D"/>
    <w:rsid w:val="002A5AA6"/>
    <w:rsid w:val="002A6395"/>
    <w:rsid w:val="002B2BA2"/>
    <w:rsid w:val="002B6581"/>
    <w:rsid w:val="002B70AB"/>
    <w:rsid w:val="002B7869"/>
    <w:rsid w:val="002D0702"/>
    <w:rsid w:val="002D1A25"/>
    <w:rsid w:val="002D50D2"/>
    <w:rsid w:val="002E2EE6"/>
    <w:rsid w:val="002F7379"/>
    <w:rsid w:val="0031071E"/>
    <w:rsid w:val="003110DC"/>
    <w:rsid w:val="003115A3"/>
    <w:rsid w:val="003156B4"/>
    <w:rsid w:val="0031769F"/>
    <w:rsid w:val="00320F70"/>
    <w:rsid w:val="00326AF9"/>
    <w:rsid w:val="00327847"/>
    <w:rsid w:val="0033373B"/>
    <w:rsid w:val="00336DAD"/>
    <w:rsid w:val="00346EDD"/>
    <w:rsid w:val="0035121A"/>
    <w:rsid w:val="00352E34"/>
    <w:rsid w:val="003531CD"/>
    <w:rsid w:val="00353DCF"/>
    <w:rsid w:val="003562A2"/>
    <w:rsid w:val="0035780D"/>
    <w:rsid w:val="00370AAE"/>
    <w:rsid w:val="003713E3"/>
    <w:rsid w:val="00380BAE"/>
    <w:rsid w:val="003842ED"/>
    <w:rsid w:val="003877DF"/>
    <w:rsid w:val="00390FD9"/>
    <w:rsid w:val="00391868"/>
    <w:rsid w:val="003A390C"/>
    <w:rsid w:val="003B3F81"/>
    <w:rsid w:val="003B4F0D"/>
    <w:rsid w:val="003B57E6"/>
    <w:rsid w:val="003C0D52"/>
    <w:rsid w:val="003D2162"/>
    <w:rsid w:val="003D3B4A"/>
    <w:rsid w:val="003D5BD8"/>
    <w:rsid w:val="003E4100"/>
    <w:rsid w:val="003E564B"/>
    <w:rsid w:val="003F10D6"/>
    <w:rsid w:val="003F5003"/>
    <w:rsid w:val="003F7628"/>
    <w:rsid w:val="00400C82"/>
    <w:rsid w:val="00400E95"/>
    <w:rsid w:val="004036A6"/>
    <w:rsid w:val="004047FC"/>
    <w:rsid w:val="00404EEF"/>
    <w:rsid w:val="00421641"/>
    <w:rsid w:val="00422B18"/>
    <w:rsid w:val="004231EB"/>
    <w:rsid w:val="00427277"/>
    <w:rsid w:val="00455402"/>
    <w:rsid w:val="0047476B"/>
    <w:rsid w:val="0047735C"/>
    <w:rsid w:val="00480AEF"/>
    <w:rsid w:val="00480E71"/>
    <w:rsid w:val="00486A9B"/>
    <w:rsid w:val="0049744E"/>
    <w:rsid w:val="004A3E14"/>
    <w:rsid w:val="004A4358"/>
    <w:rsid w:val="004A4763"/>
    <w:rsid w:val="004B1EEA"/>
    <w:rsid w:val="004B4061"/>
    <w:rsid w:val="004B5DCB"/>
    <w:rsid w:val="004B647F"/>
    <w:rsid w:val="004B7DAD"/>
    <w:rsid w:val="004C19FC"/>
    <w:rsid w:val="004C5A02"/>
    <w:rsid w:val="004C5EAB"/>
    <w:rsid w:val="004C63AA"/>
    <w:rsid w:val="004E176B"/>
    <w:rsid w:val="004E1946"/>
    <w:rsid w:val="004E38E5"/>
    <w:rsid w:val="004F0749"/>
    <w:rsid w:val="004F0D41"/>
    <w:rsid w:val="004F0E03"/>
    <w:rsid w:val="004F37A4"/>
    <w:rsid w:val="004F6037"/>
    <w:rsid w:val="00502805"/>
    <w:rsid w:val="005072D7"/>
    <w:rsid w:val="005121C8"/>
    <w:rsid w:val="00513357"/>
    <w:rsid w:val="00515392"/>
    <w:rsid w:val="00524A90"/>
    <w:rsid w:val="005255CC"/>
    <w:rsid w:val="005301DF"/>
    <w:rsid w:val="005313F1"/>
    <w:rsid w:val="00535C55"/>
    <w:rsid w:val="00535DFB"/>
    <w:rsid w:val="00542C90"/>
    <w:rsid w:val="0054661A"/>
    <w:rsid w:val="005501AC"/>
    <w:rsid w:val="005509DD"/>
    <w:rsid w:val="005527C0"/>
    <w:rsid w:val="00557A43"/>
    <w:rsid w:val="00557C48"/>
    <w:rsid w:val="00562FDD"/>
    <w:rsid w:val="00563295"/>
    <w:rsid w:val="00563C5D"/>
    <w:rsid w:val="005745BF"/>
    <w:rsid w:val="0058054D"/>
    <w:rsid w:val="005814EE"/>
    <w:rsid w:val="005925A1"/>
    <w:rsid w:val="00593F9F"/>
    <w:rsid w:val="00596005"/>
    <w:rsid w:val="005A0A0B"/>
    <w:rsid w:val="005A1049"/>
    <w:rsid w:val="005A2AE2"/>
    <w:rsid w:val="005A371C"/>
    <w:rsid w:val="005A6367"/>
    <w:rsid w:val="005A6FC7"/>
    <w:rsid w:val="005B026C"/>
    <w:rsid w:val="005B3B3F"/>
    <w:rsid w:val="005B47AE"/>
    <w:rsid w:val="005B499D"/>
    <w:rsid w:val="005B4D7F"/>
    <w:rsid w:val="005C522D"/>
    <w:rsid w:val="005D2D90"/>
    <w:rsid w:val="005D42D7"/>
    <w:rsid w:val="005D516F"/>
    <w:rsid w:val="005E0520"/>
    <w:rsid w:val="005E2505"/>
    <w:rsid w:val="005E2F0A"/>
    <w:rsid w:val="005F23F6"/>
    <w:rsid w:val="005F5C0B"/>
    <w:rsid w:val="005F60FA"/>
    <w:rsid w:val="005F6E64"/>
    <w:rsid w:val="00603DFC"/>
    <w:rsid w:val="00604B64"/>
    <w:rsid w:val="00605136"/>
    <w:rsid w:val="006063AE"/>
    <w:rsid w:val="00615F64"/>
    <w:rsid w:val="0062264E"/>
    <w:rsid w:val="00623943"/>
    <w:rsid w:val="00630C9C"/>
    <w:rsid w:val="006350E0"/>
    <w:rsid w:val="0063525F"/>
    <w:rsid w:val="006368BB"/>
    <w:rsid w:val="0064035C"/>
    <w:rsid w:val="006409BB"/>
    <w:rsid w:val="006513BF"/>
    <w:rsid w:val="00661EC4"/>
    <w:rsid w:val="0066417F"/>
    <w:rsid w:val="0066447D"/>
    <w:rsid w:val="00667D2C"/>
    <w:rsid w:val="00675183"/>
    <w:rsid w:val="00676C40"/>
    <w:rsid w:val="0068219C"/>
    <w:rsid w:val="0068283B"/>
    <w:rsid w:val="00683B2C"/>
    <w:rsid w:val="00685936"/>
    <w:rsid w:val="006902FD"/>
    <w:rsid w:val="006927C6"/>
    <w:rsid w:val="0069673B"/>
    <w:rsid w:val="00697CBB"/>
    <w:rsid w:val="006A34FA"/>
    <w:rsid w:val="006A65F7"/>
    <w:rsid w:val="006B018F"/>
    <w:rsid w:val="006B058E"/>
    <w:rsid w:val="006B399C"/>
    <w:rsid w:val="006B6403"/>
    <w:rsid w:val="006B75D8"/>
    <w:rsid w:val="006D49E7"/>
    <w:rsid w:val="006D717C"/>
    <w:rsid w:val="006E48C8"/>
    <w:rsid w:val="006F0E1F"/>
    <w:rsid w:val="006F1B2C"/>
    <w:rsid w:val="006F3C6B"/>
    <w:rsid w:val="006F3D70"/>
    <w:rsid w:val="006F7C73"/>
    <w:rsid w:val="00702253"/>
    <w:rsid w:val="00703CB7"/>
    <w:rsid w:val="007071A8"/>
    <w:rsid w:val="00707C14"/>
    <w:rsid w:val="00717272"/>
    <w:rsid w:val="0072601D"/>
    <w:rsid w:val="007312DF"/>
    <w:rsid w:val="00731A50"/>
    <w:rsid w:val="00734013"/>
    <w:rsid w:val="00734369"/>
    <w:rsid w:val="00742D4A"/>
    <w:rsid w:val="00745AC1"/>
    <w:rsid w:val="007463BA"/>
    <w:rsid w:val="00750052"/>
    <w:rsid w:val="00750344"/>
    <w:rsid w:val="00756A73"/>
    <w:rsid w:val="00757F05"/>
    <w:rsid w:val="00760E4B"/>
    <w:rsid w:val="007647A8"/>
    <w:rsid w:val="00764BA3"/>
    <w:rsid w:val="0076640C"/>
    <w:rsid w:val="00767C60"/>
    <w:rsid w:val="0077074C"/>
    <w:rsid w:val="00772A2B"/>
    <w:rsid w:val="00774F51"/>
    <w:rsid w:val="00782580"/>
    <w:rsid w:val="0078362E"/>
    <w:rsid w:val="00784DCE"/>
    <w:rsid w:val="007868B5"/>
    <w:rsid w:val="00792CAF"/>
    <w:rsid w:val="007A3E29"/>
    <w:rsid w:val="007A4CB0"/>
    <w:rsid w:val="007A5E65"/>
    <w:rsid w:val="007A728C"/>
    <w:rsid w:val="007B08C3"/>
    <w:rsid w:val="007B1EF7"/>
    <w:rsid w:val="007B3FCD"/>
    <w:rsid w:val="007C2203"/>
    <w:rsid w:val="007C271E"/>
    <w:rsid w:val="007C53BF"/>
    <w:rsid w:val="007D1701"/>
    <w:rsid w:val="007D1B58"/>
    <w:rsid w:val="007D3EC9"/>
    <w:rsid w:val="007D5CBF"/>
    <w:rsid w:val="007F1298"/>
    <w:rsid w:val="007F5E2C"/>
    <w:rsid w:val="007F5F9D"/>
    <w:rsid w:val="008024AD"/>
    <w:rsid w:val="00803D20"/>
    <w:rsid w:val="008111A9"/>
    <w:rsid w:val="008120A7"/>
    <w:rsid w:val="00821526"/>
    <w:rsid w:val="00821D9A"/>
    <w:rsid w:val="0082470D"/>
    <w:rsid w:val="00825321"/>
    <w:rsid w:val="00831A58"/>
    <w:rsid w:val="008320FF"/>
    <w:rsid w:val="0083664C"/>
    <w:rsid w:val="008454C6"/>
    <w:rsid w:val="008563AD"/>
    <w:rsid w:val="00856F0F"/>
    <w:rsid w:val="00872CA2"/>
    <w:rsid w:val="00876348"/>
    <w:rsid w:val="00882A5B"/>
    <w:rsid w:val="00886A85"/>
    <w:rsid w:val="00887224"/>
    <w:rsid w:val="0089455A"/>
    <w:rsid w:val="00897405"/>
    <w:rsid w:val="008A6DDE"/>
    <w:rsid w:val="008C0CF4"/>
    <w:rsid w:val="008C651C"/>
    <w:rsid w:val="008C767D"/>
    <w:rsid w:val="008D262C"/>
    <w:rsid w:val="008D6B47"/>
    <w:rsid w:val="008D75C5"/>
    <w:rsid w:val="008E1C76"/>
    <w:rsid w:val="008E774B"/>
    <w:rsid w:val="008F390D"/>
    <w:rsid w:val="008F5B08"/>
    <w:rsid w:val="008F6590"/>
    <w:rsid w:val="009039FD"/>
    <w:rsid w:val="00912DB4"/>
    <w:rsid w:val="0091491A"/>
    <w:rsid w:val="00915F86"/>
    <w:rsid w:val="00920615"/>
    <w:rsid w:val="00922400"/>
    <w:rsid w:val="00924BD3"/>
    <w:rsid w:val="0093041E"/>
    <w:rsid w:val="00935103"/>
    <w:rsid w:val="0094004F"/>
    <w:rsid w:val="00942BBC"/>
    <w:rsid w:val="0094466E"/>
    <w:rsid w:val="009447B9"/>
    <w:rsid w:val="00957B6E"/>
    <w:rsid w:val="0096196B"/>
    <w:rsid w:val="00966C41"/>
    <w:rsid w:val="00973D02"/>
    <w:rsid w:val="00982299"/>
    <w:rsid w:val="00983B2E"/>
    <w:rsid w:val="00983EC5"/>
    <w:rsid w:val="00996374"/>
    <w:rsid w:val="009A2B5F"/>
    <w:rsid w:val="009A3BC2"/>
    <w:rsid w:val="009A49EF"/>
    <w:rsid w:val="009B0610"/>
    <w:rsid w:val="009B11B3"/>
    <w:rsid w:val="009B75CD"/>
    <w:rsid w:val="009C6B9A"/>
    <w:rsid w:val="009D3CC3"/>
    <w:rsid w:val="009D494B"/>
    <w:rsid w:val="009D78B7"/>
    <w:rsid w:val="009D78D2"/>
    <w:rsid w:val="009E049D"/>
    <w:rsid w:val="009E17C4"/>
    <w:rsid w:val="009E1C10"/>
    <w:rsid w:val="009E2E6F"/>
    <w:rsid w:val="009E47B6"/>
    <w:rsid w:val="009F476B"/>
    <w:rsid w:val="009F7EC7"/>
    <w:rsid w:val="00A03A22"/>
    <w:rsid w:val="00A13848"/>
    <w:rsid w:val="00A161EF"/>
    <w:rsid w:val="00A204DA"/>
    <w:rsid w:val="00A24DF5"/>
    <w:rsid w:val="00A25176"/>
    <w:rsid w:val="00A26195"/>
    <w:rsid w:val="00A27711"/>
    <w:rsid w:val="00A328D5"/>
    <w:rsid w:val="00A35528"/>
    <w:rsid w:val="00A44099"/>
    <w:rsid w:val="00A47112"/>
    <w:rsid w:val="00A51AAD"/>
    <w:rsid w:val="00A527B5"/>
    <w:rsid w:val="00A53F07"/>
    <w:rsid w:val="00A53F8D"/>
    <w:rsid w:val="00A632A2"/>
    <w:rsid w:val="00A64813"/>
    <w:rsid w:val="00A76527"/>
    <w:rsid w:val="00A82709"/>
    <w:rsid w:val="00A82FCB"/>
    <w:rsid w:val="00A83ADE"/>
    <w:rsid w:val="00A85D4D"/>
    <w:rsid w:val="00A954DA"/>
    <w:rsid w:val="00A95CC0"/>
    <w:rsid w:val="00AA21BB"/>
    <w:rsid w:val="00AA4BE4"/>
    <w:rsid w:val="00AA4F5F"/>
    <w:rsid w:val="00AA5ACE"/>
    <w:rsid w:val="00AB1CDC"/>
    <w:rsid w:val="00AB3B87"/>
    <w:rsid w:val="00AB7176"/>
    <w:rsid w:val="00AC42E8"/>
    <w:rsid w:val="00AC5430"/>
    <w:rsid w:val="00AC6F6E"/>
    <w:rsid w:val="00AD2CBA"/>
    <w:rsid w:val="00AD5DD1"/>
    <w:rsid w:val="00AD77E3"/>
    <w:rsid w:val="00AE0B49"/>
    <w:rsid w:val="00AF5151"/>
    <w:rsid w:val="00B02064"/>
    <w:rsid w:val="00B020F3"/>
    <w:rsid w:val="00B06A1D"/>
    <w:rsid w:val="00B10014"/>
    <w:rsid w:val="00B12B8B"/>
    <w:rsid w:val="00B13F07"/>
    <w:rsid w:val="00B16E1F"/>
    <w:rsid w:val="00B216A9"/>
    <w:rsid w:val="00B220EC"/>
    <w:rsid w:val="00B22AB7"/>
    <w:rsid w:val="00B22D15"/>
    <w:rsid w:val="00B35702"/>
    <w:rsid w:val="00B36A57"/>
    <w:rsid w:val="00B40935"/>
    <w:rsid w:val="00B422AF"/>
    <w:rsid w:val="00B44370"/>
    <w:rsid w:val="00B5495D"/>
    <w:rsid w:val="00B56A3A"/>
    <w:rsid w:val="00B606EE"/>
    <w:rsid w:val="00B61601"/>
    <w:rsid w:val="00B6233B"/>
    <w:rsid w:val="00B62A3D"/>
    <w:rsid w:val="00B648AD"/>
    <w:rsid w:val="00B657FC"/>
    <w:rsid w:val="00B71F64"/>
    <w:rsid w:val="00B7265A"/>
    <w:rsid w:val="00B73107"/>
    <w:rsid w:val="00B77C12"/>
    <w:rsid w:val="00B81EAF"/>
    <w:rsid w:val="00B8228C"/>
    <w:rsid w:val="00B8540B"/>
    <w:rsid w:val="00B86E5B"/>
    <w:rsid w:val="00B94E99"/>
    <w:rsid w:val="00B978B8"/>
    <w:rsid w:val="00BA25BB"/>
    <w:rsid w:val="00BA386C"/>
    <w:rsid w:val="00BA3EAC"/>
    <w:rsid w:val="00BA42B8"/>
    <w:rsid w:val="00BA73F1"/>
    <w:rsid w:val="00BB2227"/>
    <w:rsid w:val="00BB539C"/>
    <w:rsid w:val="00BC3416"/>
    <w:rsid w:val="00BC6335"/>
    <w:rsid w:val="00BD202C"/>
    <w:rsid w:val="00BE0AD7"/>
    <w:rsid w:val="00BF1193"/>
    <w:rsid w:val="00BF4D49"/>
    <w:rsid w:val="00BF71EE"/>
    <w:rsid w:val="00C10D73"/>
    <w:rsid w:val="00C1173B"/>
    <w:rsid w:val="00C11828"/>
    <w:rsid w:val="00C1350C"/>
    <w:rsid w:val="00C13B98"/>
    <w:rsid w:val="00C213EC"/>
    <w:rsid w:val="00C21602"/>
    <w:rsid w:val="00C22450"/>
    <w:rsid w:val="00C23792"/>
    <w:rsid w:val="00C24727"/>
    <w:rsid w:val="00C33671"/>
    <w:rsid w:val="00C33BDF"/>
    <w:rsid w:val="00C341E9"/>
    <w:rsid w:val="00C34307"/>
    <w:rsid w:val="00C35933"/>
    <w:rsid w:val="00C370DC"/>
    <w:rsid w:val="00C414DC"/>
    <w:rsid w:val="00C42BC9"/>
    <w:rsid w:val="00C4430D"/>
    <w:rsid w:val="00C512A1"/>
    <w:rsid w:val="00C52464"/>
    <w:rsid w:val="00C65E3F"/>
    <w:rsid w:val="00C66E73"/>
    <w:rsid w:val="00C67593"/>
    <w:rsid w:val="00C7429B"/>
    <w:rsid w:val="00C748CA"/>
    <w:rsid w:val="00C81D73"/>
    <w:rsid w:val="00C8241E"/>
    <w:rsid w:val="00C82F95"/>
    <w:rsid w:val="00C84CFA"/>
    <w:rsid w:val="00C86746"/>
    <w:rsid w:val="00C87D4F"/>
    <w:rsid w:val="00C90FC0"/>
    <w:rsid w:val="00C953D0"/>
    <w:rsid w:val="00CA3C92"/>
    <w:rsid w:val="00CA4792"/>
    <w:rsid w:val="00CB19E1"/>
    <w:rsid w:val="00CB4287"/>
    <w:rsid w:val="00CB5F72"/>
    <w:rsid w:val="00CC0E13"/>
    <w:rsid w:val="00CC3ACD"/>
    <w:rsid w:val="00CC40EF"/>
    <w:rsid w:val="00CC6A0C"/>
    <w:rsid w:val="00CD06A4"/>
    <w:rsid w:val="00CD5716"/>
    <w:rsid w:val="00CE148E"/>
    <w:rsid w:val="00CE269C"/>
    <w:rsid w:val="00CE7123"/>
    <w:rsid w:val="00CF49A6"/>
    <w:rsid w:val="00CF4E20"/>
    <w:rsid w:val="00CF66FF"/>
    <w:rsid w:val="00D014E1"/>
    <w:rsid w:val="00D047C9"/>
    <w:rsid w:val="00D0759A"/>
    <w:rsid w:val="00D1453D"/>
    <w:rsid w:val="00D20BA8"/>
    <w:rsid w:val="00D21845"/>
    <w:rsid w:val="00D269B1"/>
    <w:rsid w:val="00D3062F"/>
    <w:rsid w:val="00D36EF6"/>
    <w:rsid w:val="00D404DC"/>
    <w:rsid w:val="00D453E9"/>
    <w:rsid w:val="00D45951"/>
    <w:rsid w:val="00D4617D"/>
    <w:rsid w:val="00D54CF0"/>
    <w:rsid w:val="00D64735"/>
    <w:rsid w:val="00D73FBC"/>
    <w:rsid w:val="00D8089C"/>
    <w:rsid w:val="00D85717"/>
    <w:rsid w:val="00D873BB"/>
    <w:rsid w:val="00D935E5"/>
    <w:rsid w:val="00D9373D"/>
    <w:rsid w:val="00D95E2E"/>
    <w:rsid w:val="00D974DE"/>
    <w:rsid w:val="00DA487A"/>
    <w:rsid w:val="00DA6815"/>
    <w:rsid w:val="00DA6E3F"/>
    <w:rsid w:val="00DA718E"/>
    <w:rsid w:val="00DA787A"/>
    <w:rsid w:val="00DB1FE9"/>
    <w:rsid w:val="00DB48AD"/>
    <w:rsid w:val="00DB4A4D"/>
    <w:rsid w:val="00DC33CE"/>
    <w:rsid w:val="00DC60DB"/>
    <w:rsid w:val="00DD48F9"/>
    <w:rsid w:val="00DD515F"/>
    <w:rsid w:val="00DD71A9"/>
    <w:rsid w:val="00DD7F8A"/>
    <w:rsid w:val="00DE293C"/>
    <w:rsid w:val="00E023B5"/>
    <w:rsid w:val="00E037CD"/>
    <w:rsid w:val="00E04A4D"/>
    <w:rsid w:val="00E057ED"/>
    <w:rsid w:val="00E06100"/>
    <w:rsid w:val="00E16B3B"/>
    <w:rsid w:val="00E23E65"/>
    <w:rsid w:val="00E243DC"/>
    <w:rsid w:val="00E26A2E"/>
    <w:rsid w:val="00E30960"/>
    <w:rsid w:val="00E32024"/>
    <w:rsid w:val="00E33169"/>
    <w:rsid w:val="00E40069"/>
    <w:rsid w:val="00E4066E"/>
    <w:rsid w:val="00E40E3A"/>
    <w:rsid w:val="00E46D26"/>
    <w:rsid w:val="00E51708"/>
    <w:rsid w:val="00E57031"/>
    <w:rsid w:val="00E61AEF"/>
    <w:rsid w:val="00E62606"/>
    <w:rsid w:val="00E64A03"/>
    <w:rsid w:val="00E6528C"/>
    <w:rsid w:val="00E70139"/>
    <w:rsid w:val="00E71E85"/>
    <w:rsid w:val="00E8192A"/>
    <w:rsid w:val="00E82612"/>
    <w:rsid w:val="00E841DC"/>
    <w:rsid w:val="00E84CB3"/>
    <w:rsid w:val="00E85511"/>
    <w:rsid w:val="00E86AE3"/>
    <w:rsid w:val="00E87F47"/>
    <w:rsid w:val="00E95995"/>
    <w:rsid w:val="00EA55C3"/>
    <w:rsid w:val="00EA5F82"/>
    <w:rsid w:val="00EA7B42"/>
    <w:rsid w:val="00EB0D29"/>
    <w:rsid w:val="00EB4746"/>
    <w:rsid w:val="00EC20E9"/>
    <w:rsid w:val="00EC6A3E"/>
    <w:rsid w:val="00ED0527"/>
    <w:rsid w:val="00ED585E"/>
    <w:rsid w:val="00ED6DC9"/>
    <w:rsid w:val="00EE5A5D"/>
    <w:rsid w:val="00EF1185"/>
    <w:rsid w:val="00EF47DA"/>
    <w:rsid w:val="00EF6910"/>
    <w:rsid w:val="00F02ED2"/>
    <w:rsid w:val="00F03613"/>
    <w:rsid w:val="00F05E2C"/>
    <w:rsid w:val="00F07217"/>
    <w:rsid w:val="00F10EBA"/>
    <w:rsid w:val="00F216A0"/>
    <w:rsid w:val="00F25045"/>
    <w:rsid w:val="00F35452"/>
    <w:rsid w:val="00F37223"/>
    <w:rsid w:val="00F443C2"/>
    <w:rsid w:val="00F44E1A"/>
    <w:rsid w:val="00F46667"/>
    <w:rsid w:val="00F504EE"/>
    <w:rsid w:val="00F50F8C"/>
    <w:rsid w:val="00F52711"/>
    <w:rsid w:val="00F6771E"/>
    <w:rsid w:val="00F7274D"/>
    <w:rsid w:val="00F74166"/>
    <w:rsid w:val="00F77CBC"/>
    <w:rsid w:val="00F81EC7"/>
    <w:rsid w:val="00F82BA8"/>
    <w:rsid w:val="00F8304F"/>
    <w:rsid w:val="00F90F83"/>
    <w:rsid w:val="00F95333"/>
    <w:rsid w:val="00FA009E"/>
    <w:rsid w:val="00FA0C58"/>
    <w:rsid w:val="00FA11BE"/>
    <w:rsid w:val="00FA1911"/>
    <w:rsid w:val="00FA28B2"/>
    <w:rsid w:val="00FA5997"/>
    <w:rsid w:val="00FB08E8"/>
    <w:rsid w:val="00FB0FE4"/>
    <w:rsid w:val="00FB193A"/>
    <w:rsid w:val="00FB5A12"/>
    <w:rsid w:val="00FB6AA4"/>
    <w:rsid w:val="00FB77C9"/>
    <w:rsid w:val="00FC4E74"/>
    <w:rsid w:val="00FD329E"/>
    <w:rsid w:val="00FD3547"/>
    <w:rsid w:val="00FD5E2C"/>
    <w:rsid w:val="00FD7DBB"/>
    <w:rsid w:val="00FE114F"/>
    <w:rsid w:val="00FE1F7B"/>
    <w:rsid w:val="00FE1FF7"/>
    <w:rsid w:val="00FE2961"/>
    <w:rsid w:val="00FE4A04"/>
    <w:rsid w:val="00FE5D3D"/>
    <w:rsid w:val="00FF4453"/>
    <w:rsid w:val="00FF46B9"/>
    <w:rsid w:val="00FF6F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0EC4F84"/>
  <w15:docId w15:val="{8F42AB9A-E327-4718-AEAF-C81650F01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F4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scc\AppData\Roaming\Microsoft\Templates\Weekly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D747373494F45A1846E7B50C4AD79" ma:contentTypeVersion="13" ma:contentTypeDescription="Create a new document." ma:contentTypeScope="" ma:versionID="10fb16f26295ffb92c688bed7dfdb8ec">
  <xsd:schema xmlns:xsd="http://www.w3.org/2001/XMLSchema" xmlns:xs="http://www.w3.org/2001/XMLSchema" xmlns:p="http://schemas.microsoft.com/office/2006/metadata/properties" xmlns:ns2="7dd6317f-6514-4a2e-a851-1a0f241db552" xmlns:ns3="ac1db042-9e94-4a64-b2fe-17f38427ea3d" targetNamespace="http://schemas.microsoft.com/office/2006/metadata/properties" ma:root="true" ma:fieldsID="cb32a1032577eebe38579b0cf16b4273" ns2:_="" ns3:_="">
    <xsd:import namespace="7dd6317f-6514-4a2e-a851-1a0f241db552"/>
    <xsd:import namespace="ac1db042-9e94-4a64-b2fe-17f38427ea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6317f-6514-4a2e-a851-1a0f241db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07ac551-6054-4045-b597-d667bea78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db042-9e94-4a64-b2fe-17f38427ea3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820deca-ae77-4c01-bf44-e683d26ec2c5}" ma:internalName="TaxCatchAll" ma:showField="CatchAllData" ma:web="ac1db042-9e94-4a64-b2fe-17f38427ea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d6317f-6514-4a2e-a851-1a0f241db552">
      <Terms xmlns="http://schemas.microsoft.com/office/infopath/2007/PartnerControls"/>
    </lcf76f155ced4ddcb4097134ff3c332f>
    <TaxCatchAll xmlns="ac1db042-9e94-4a64-b2fe-17f38427ea3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605F4-9E49-44F1-851B-6E6EABC9DE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A721EF-AC35-4750-9751-98B4E227B3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6317f-6514-4a2e-a851-1a0f241db552"/>
    <ds:schemaRef ds:uri="ac1db042-9e94-4a64-b2fe-17f38427ea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7dd6317f-6514-4a2e-a851-1a0f241db552"/>
    <ds:schemaRef ds:uri="ac1db042-9e94-4a64-b2fe-17f38427ea3d"/>
  </ds:schemaRefs>
</ds:datastoreItem>
</file>

<file path=customXml/itemProps4.xml><?xml version="1.0" encoding="utf-8"?>
<ds:datastoreItem xmlns:ds="http://schemas.openxmlformats.org/officeDocument/2006/customXml" ds:itemID="{6F394F47-9D2A-43F2-949B-E7D4A0E5E6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newsletter</Template>
  <TotalTime>2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Myerstown Senior Center</dc:creator>
  <cp:lastModifiedBy>Julia A. Organtini</cp:lastModifiedBy>
  <cp:revision>4</cp:revision>
  <cp:lastPrinted>2025-11-10T18:12:00Z</cp:lastPrinted>
  <dcterms:created xsi:type="dcterms:W3CDTF">2025-11-17T13:47:00Z</dcterms:created>
  <dcterms:modified xsi:type="dcterms:W3CDTF">2025-11-17T13:47:00Z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0x010100BE0D747373494F45A1846E7B50C4AD79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  <property fmtid="{D5CDD505-2E9C-101B-9397-08002B2CF9AE}" pid="10" name="MediaServiceImageTags">
    <vt:lpwstr/>
  </property>
</Properties>
</file>