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77FEF" w14:textId="565A0CFE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78186F5" wp14:editId="46C4993E">
                <wp:simplePos x="0" y="0"/>
                <wp:positionH relativeFrom="margin">
                  <wp:align>right</wp:align>
                </wp:positionH>
                <wp:positionV relativeFrom="paragraph">
                  <wp:posOffset>-692150</wp:posOffset>
                </wp:positionV>
                <wp:extent cx="601345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77777777" w:rsidR="007D1701" w:rsidRPr="005F5C0B" w:rsidRDefault="00DE293C" w:rsidP="001149B1">
                            <w:pPr>
                              <w:pStyle w:val="NewsletterHead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E4A04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F5C0B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</w:p>
                          <w:p w14:paraId="09B36BC7" w14:textId="77777777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5C54B3A0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  <w:r w:rsidR="00A83ADE">
                              <w:rPr>
                                <w:sz w:val="24"/>
                              </w:rPr>
                              <w:t>, Suite 217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2.3pt;margin-top:-54.5pt;width:473.5pt;height:129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" filled="f" stroked="f">
                <v:textbox inset=",7.2pt,,7.2pt">
                  <w:txbxContent>
                    <w:p w14:paraId="38DCCD0E" w14:textId="77777777" w:rsidR="007D1701" w:rsidRPr="005F5C0B" w:rsidRDefault="00DE293C" w:rsidP="001149B1">
                      <w:pPr>
                        <w:pStyle w:val="NewsletterHead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="00FE4A04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="005F5C0B"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Pr="005F5C0B">
                        <w:rPr>
                          <w:sz w:val="56"/>
                          <w:szCs w:val="56"/>
                        </w:rPr>
                        <w:t>MYERSTOWN</w:t>
                      </w:r>
                    </w:p>
                    <w:p w14:paraId="09B36BC7" w14:textId="77777777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5C54B3A0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  <w:r w:rsidR="00A83ADE">
                        <w:rPr>
                          <w:sz w:val="24"/>
                        </w:rPr>
                        <w:t>, Suite 217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4805C6A2" w:rsidR="0082470D" w:rsidRDefault="0082470D"/>
    <w:p w14:paraId="076F4D59" w14:textId="4E826FF8" w:rsidR="0082470D" w:rsidRDefault="0082470D"/>
    <w:p w14:paraId="53F70B50" w14:textId="754772DD" w:rsidR="0082470D" w:rsidRDefault="00704744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A13B10C" wp14:editId="4B2110C1">
            <wp:simplePos x="0" y="0"/>
            <wp:positionH relativeFrom="margin">
              <wp:posOffset>-171450</wp:posOffset>
            </wp:positionH>
            <wp:positionV relativeFrom="paragraph">
              <wp:posOffset>517126</wp:posOffset>
            </wp:positionV>
            <wp:extent cx="1761490" cy="1025024"/>
            <wp:effectExtent l="0" t="0" r="0" b="3810"/>
            <wp:wrapNone/>
            <wp:docPr id="1802549158" name="Picture 9" descr="Happy New Year Christian Quotes. Quotes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ppy New Year Christian Quotes. QuotesGr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28" cy="10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C9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A51C7A" wp14:editId="02D015C0">
                <wp:simplePos x="0" y="0"/>
                <wp:positionH relativeFrom="column">
                  <wp:posOffset>508000</wp:posOffset>
                </wp:positionH>
                <wp:positionV relativeFrom="paragraph">
                  <wp:posOffset>363220</wp:posOffset>
                </wp:positionV>
                <wp:extent cx="6426200" cy="869950"/>
                <wp:effectExtent l="0" t="0" r="0" b="0"/>
                <wp:wrapTight wrapText="bothSides">
                  <wp:wrapPolygon edited="0">
                    <wp:start x="128" y="1419"/>
                    <wp:lineTo x="128" y="19866"/>
                    <wp:lineTo x="21387" y="19866"/>
                    <wp:lineTo x="21387" y="1419"/>
                    <wp:lineTo x="128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C674848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0E9D3C13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 w:rsidR="00F2504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4437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879B4">
                              <w:rPr>
                                <w:b/>
                                <w:sz w:val="52"/>
                                <w:szCs w:val="52"/>
                              </w:rPr>
                              <w:t>JANUARY 2026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40pt;margin-top:28.6pt;width:506pt;height:68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" filled="f" stroked="f">
                <v:textbox inset=",7.2pt,,7.2pt">
                  <w:txbxContent>
                    <w:p w14:paraId="57FDD408" w14:textId="0C674848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0E9D3C13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</w:t>
                      </w:r>
                      <w:r w:rsidR="00F25045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B44370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879B4">
                        <w:rPr>
                          <w:b/>
                          <w:sz w:val="52"/>
                          <w:szCs w:val="52"/>
                        </w:rPr>
                        <w:t>JANUARY 2026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9284463" wp14:editId="70B3DDF8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4C83" id="Rectangle 7" o:spid="_x0000_s1026" style="position:absolute;margin-left:578.8pt;margin-top:142pt;width:630pt;height:6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7A174054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738DD162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3C4968" wp14:editId="28F60144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704333279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704333279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AFBAC4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0790F97B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50EA96" wp14:editId="582939E1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  <w:r w:rsidR="00FE5D3D" w:rsidRPr="00FE5D3D">
        <w:t xml:space="preserve"> </w:t>
      </w:r>
    </w:p>
    <w:p w14:paraId="406266BD" w14:textId="0A6A0CC3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06DFE12F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76C9B5E0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3101A204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7C46DA75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508E9686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5633457C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6906A627" w14:textId="014603DE" w:rsidR="002A5AA6" w:rsidRDefault="002A5AA6" w:rsidP="009F476B">
      <w:pPr>
        <w:pStyle w:val="ListParagraph"/>
        <w:rPr>
          <w:rFonts w:ascii="Arial" w:hAnsi="Arial"/>
          <w:bCs/>
          <w:sz w:val="26"/>
          <w:szCs w:val="26"/>
        </w:rPr>
      </w:pPr>
    </w:p>
    <w:p w14:paraId="760AA46F" w14:textId="747664F0" w:rsidR="00B71F64" w:rsidRDefault="00B71F64" w:rsidP="006350E0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ANNOUNCEMENT</w:t>
      </w:r>
    </w:p>
    <w:p w14:paraId="148CBEBE" w14:textId="77777777" w:rsidR="000D68B8" w:rsidRDefault="000D68B8" w:rsidP="006350E0">
      <w:pPr>
        <w:rPr>
          <w:rFonts w:ascii="Arial" w:hAnsi="Arial"/>
          <w:b/>
          <w:u w:val="single"/>
        </w:rPr>
      </w:pPr>
    </w:p>
    <w:p w14:paraId="77DE46E2" w14:textId="45167B86" w:rsidR="00D20BA8" w:rsidRDefault="00D20BA8" w:rsidP="006350E0">
      <w:pPr>
        <w:pStyle w:val="ListParagraph"/>
        <w:numPr>
          <w:ilvl w:val="0"/>
          <w:numId w:val="7"/>
        </w:numPr>
        <w:rPr>
          <w:rFonts w:ascii="Arial" w:hAnsi="Arial"/>
          <w:bCs/>
          <w:sz w:val="22"/>
          <w:szCs w:val="22"/>
        </w:rPr>
      </w:pPr>
      <w:r w:rsidRPr="006350E0">
        <w:rPr>
          <w:rFonts w:ascii="Arial" w:hAnsi="Arial"/>
          <w:bCs/>
          <w:sz w:val="22"/>
          <w:szCs w:val="22"/>
        </w:rPr>
        <w:t>As of September 1</w:t>
      </w:r>
      <w:r w:rsidRPr="006350E0">
        <w:rPr>
          <w:rFonts w:ascii="Arial" w:hAnsi="Arial"/>
          <w:bCs/>
          <w:sz w:val="22"/>
          <w:szCs w:val="22"/>
          <w:vertAlign w:val="superscript"/>
        </w:rPr>
        <w:t>st</w:t>
      </w:r>
      <w:r w:rsidRPr="006350E0">
        <w:rPr>
          <w:rFonts w:ascii="Arial" w:hAnsi="Arial"/>
          <w:bCs/>
          <w:sz w:val="22"/>
          <w:szCs w:val="22"/>
        </w:rPr>
        <w:t>,</w:t>
      </w:r>
      <w:r w:rsidR="00E64A03" w:rsidRPr="006350E0">
        <w:rPr>
          <w:rFonts w:ascii="Arial" w:hAnsi="Arial"/>
          <w:bCs/>
          <w:sz w:val="22"/>
          <w:szCs w:val="22"/>
        </w:rPr>
        <w:t xml:space="preserve"> </w:t>
      </w:r>
      <w:r w:rsidR="00171738" w:rsidRPr="006350E0">
        <w:rPr>
          <w:rFonts w:ascii="Arial" w:hAnsi="Arial"/>
          <w:bCs/>
          <w:sz w:val="22"/>
          <w:szCs w:val="22"/>
        </w:rPr>
        <w:t>meal donation</w:t>
      </w:r>
      <w:r w:rsidR="00B12B8B" w:rsidRPr="006350E0">
        <w:rPr>
          <w:rFonts w:ascii="Arial" w:hAnsi="Arial"/>
          <w:bCs/>
          <w:sz w:val="22"/>
          <w:szCs w:val="22"/>
        </w:rPr>
        <w:t xml:space="preserve">s will </w:t>
      </w:r>
      <w:r w:rsidR="00BA386C" w:rsidRPr="006350E0">
        <w:rPr>
          <w:rFonts w:ascii="Arial" w:hAnsi="Arial"/>
          <w:bCs/>
          <w:sz w:val="22"/>
          <w:szCs w:val="22"/>
        </w:rPr>
        <w:t xml:space="preserve">no longer </w:t>
      </w:r>
      <w:r w:rsidR="00B12B8B" w:rsidRPr="006350E0">
        <w:rPr>
          <w:rFonts w:ascii="Arial" w:hAnsi="Arial"/>
          <w:bCs/>
          <w:sz w:val="22"/>
          <w:szCs w:val="22"/>
        </w:rPr>
        <w:t>be collected at Senior Centers.  A donation statement will be sent out to</w:t>
      </w:r>
      <w:r w:rsidR="007B1EF7" w:rsidRPr="006350E0">
        <w:rPr>
          <w:rFonts w:ascii="Arial" w:hAnsi="Arial"/>
          <w:bCs/>
          <w:sz w:val="22"/>
          <w:szCs w:val="22"/>
        </w:rPr>
        <w:t xml:space="preserve"> meal consumers at the end of the month</w:t>
      </w:r>
      <w:r w:rsidR="00E64A03" w:rsidRPr="006350E0">
        <w:rPr>
          <w:rFonts w:ascii="Arial" w:hAnsi="Arial"/>
          <w:bCs/>
          <w:sz w:val="22"/>
          <w:szCs w:val="22"/>
        </w:rPr>
        <w:t>.</w:t>
      </w:r>
      <w:r w:rsidR="00B12B8B" w:rsidRPr="006350E0">
        <w:rPr>
          <w:rFonts w:ascii="Arial" w:hAnsi="Arial"/>
          <w:bCs/>
          <w:sz w:val="22"/>
          <w:szCs w:val="22"/>
        </w:rPr>
        <w:t xml:space="preserve"> </w:t>
      </w:r>
    </w:p>
    <w:p w14:paraId="2991D779" w14:textId="24C3FA42" w:rsidR="006350E0" w:rsidRDefault="005A371C" w:rsidP="006350E0">
      <w:pPr>
        <w:pStyle w:val="ListParagraph"/>
        <w:numPr>
          <w:ilvl w:val="0"/>
          <w:numId w:val="7"/>
        </w:numPr>
        <w:rPr>
          <w:rFonts w:ascii="Arial" w:hAnsi="Arial"/>
          <w:bCs/>
          <w:sz w:val="22"/>
          <w:szCs w:val="22"/>
        </w:rPr>
      </w:pPr>
      <w:r w:rsidRPr="0024493C">
        <w:rPr>
          <w:rFonts w:ascii="Arial" w:hAnsi="Arial"/>
          <w:b/>
          <w:sz w:val="22"/>
          <w:szCs w:val="22"/>
        </w:rPr>
        <w:t>Food Drive for Myerstown Food Bank</w:t>
      </w:r>
      <w:r w:rsidR="0024493C">
        <w:rPr>
          <w:rFonts w:ascii="Arial" w:hAnsi="Arial"/>
          <w:bCs/>
          <w:sz w:val="22"/>
          <w:szCs w:val="22"/>
        </w:rPr>
        <w:t xml:space="preserve"> -</w:t>
      </w:r>
    </w:p>
    <w:p w14:paraId="695734FE" w14:textId="2AAF7011" w:rsidR="00121025" w:rsidRDefault="00D3081C" w:rsidP="005A371C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 xml:space="preserve">Many thanks </w:t>
      </w:r>
      <w:r w:rsidR="00394AE9">
        <w:rPr>
          <w:rFonts w:ascii="Arial" w:hAnsi="Arial"/>
          <w:bCs/>
          <w:sz w:val="22"/>
          <w:szCs w:val="22"/>
        </w:rPr>
        <w:t xml:space="preserve">for all your </w:t>
      </w:r>
      <w:r w:rsidR="00062025">
        <w:rPr>
          <w:rFonts w:ascii="Arial" w:hAnsi="Arial"/>
          <w:bCs/>
          <w:sz w:val="22"/>
          <w:szCs w:val="22"/>
        </w:rPr>
        <w:t xml:space="preserve">food </w:t>
      </w:r>
      <w:r w:rsidR="00344C6A">
        <w:rPr>
          <w:rFonts w:ascii="Arial" w:hAnsi="Arial"/>
          <w:bCs/>
          <w:sz w:val="22"/>
          <w:szCs w:val="22"/>
        </w:rPr>
        <w:t>donations!</w:t>
      </w:r>
    </w:p>
    <w:p w14:paraId="716F5A71" w14:textId="100585EA" w:rsidR="00121025" w:rsidRDefault="0012102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31D48FF5" w14:textId="07CC73EE" w:rsidR="00286395" w:rsidRDefault="00E9795B" w:rsidP="005A371C">
      <w:pPr>
        <w:pStyle w:val="ListParagraph"/>
        <w:rPr>
          <w:rFonts w:ascii="Arial" w:hAnsi="Arial"/>
          <w:bCs/>
          <w:sz w:val="22"/>
          <w:szCs w:val="22"/>
        </w:rPr>
      </w:pPr>
      <w:r w:rsidRPr="000D68B8">
        <w:rPr>
          <w:rFonts w:ascii="Arial" w:hAnsi="Arial"/>
          <w:bCs/>
          <w:sz w:val="22"/>
          <w:szCs w:val="22"/>
        </w:rPr>
        <w:drawing>
          <wp:anchor distT="0" distB="0" distL="114300" distR="114300" simplePos="0" relativeHeight="251659272" behindDoc="0" locked="0" layoutInCell="1" allowOverlap="1" wp14:anchorId="0552F2E5" wp14:editId="2A3B69CE">
            <wp:simplePos x="0" y="0"/>
            <wp:positionH relativeFrom="margin">
              <wp:posOffset>6280150</wp:posOffset>
            </wp:positionH>
            <wp:positionV relativeFrom="paragraph">
              <wp:posOffset>-715645</wp:posOffset>
            </wp:positionV>
            <wp:extent cx="844550" cy="844550"/>
            <wp:effectExtent l="0" t="0" r="0" b="0"/>
            <wp:wrapNone/>
            <wp:docPr id="1810899148" name="Picture 8" descr="Shape, logo,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99148" name="Picture 8" descr="Shape, logo,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21E63" w14:textId="4E5757B4" w:rsidR="0068283B" w:rsidRDefault="00940F4F" w:rsidP="005A371C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0882ED1" wp14:editId="683E115D">
            <wp:simplePos x="0" y="0"/>
            <wp:positionH relativeFrom="page">
              <wp:posOffset>6788150</wp:posOffset>
            </wp:positionH>
            <wp:positionV relativeFrom="paragraph">
              <wp:posOffset>-713740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2D94B" w14:textId="66D49584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424140C4" w14:textId="6B5141C5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60FA89E2" w14:textId="6AFE286C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54DAD382" w14:textId="5C1B634A" w:rsidR="00286395" w:rsidRPr="006350E0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291E964A" w14:textId="77777777" w:rsidR="000547A8" w:rsidRDefault="000547A8" w:rsidP="00F10EBA">
      <w:pPr>
        <w:pStyle w:val="ListParagraph"/>
        <w:rPr>
          <w:rFonts w:ascii="Arial" w:hAnsi="Arial"/>
          <w:b/>
          <w:u w:val="single"/>
        </w:rPr>
      </w:pPr>
    </w:p>
    <w:p w14:paraId="1EE2DE00" w14:textId="4A39DEA1" w:rsidR="008A6DDE" w:rsidRDefault="008A6DDE" w:rsidP="00F10EBA">
      <w:pPr>
        <w:pStyle w:val="ListParagraph"/>
        <w:rPr>
          <w:rFonts w:ascii="Arial" w:hAnsi="Arial"/>
          <w:b/>
          <w:u w:val="single"/>
        </w:rPr>
      </w:pPr>
      <w:r w:rsidRPr="00320F70">
        <w:rPr>
          <w:rFonts w:ascii="Arial" w:hAnsi="Arial"/>
          <w:b/>
          <w:u w:val="single"/>
        </w:rPr>
        <w:t>SPECIAL PROGRAM</w:t>
      </w:r>
      <w:r w:rsidR="00320F70" w:rsidRPr="00320F70">
        <w:rPr>
          <w:rFonts w:ascii="Arial" w:hAnsi="Arial"/>
          <w:b/>
          <w:u w:val="single"/>
        </w:rPr>
        <w:t xml:space="preserve"> INFORMATION</w:t>
      </w:r>
    </w:p>
    <w:p w14:paraId="62EB4417" w14:textId="77777777" w:rsidR="000D68B8" w:rsidRDefault="000D68B8" w:rsidP="00F10EBA">
      <w:pPr>
        <w:pStyle w:val="ListParagraph"/>
        <w:rPr>
          <w:rFonts w:ascii="Arial" w:hAnsi="Arial"/>
          <w:b/>
          <w:u w:val="single"/>
        </w:rPr>
      </w:pPr>
    </w:p>
    <w:p w14:paraId="51480020" w14:textId="5239BF9D" w:rsidR="00865090" w:rsidRPr="00865090" w:rsidRDefault="00865090" w:rsidP="00865090">
      <w:pPr>
        <w:pStyle w:val="ListParagraph"/>
        <w:numPr>
          <w:ilvl w:val="0"/>
          <w:numId w:val="7"/>
        </w:numPr>
        <w:rPr>
          <w:rFonts w:ascii="Arial" w:hAnsi="Arial"/>
          <w:b/>
          <w:sz w:val="22"/>
          <w:szCs w:val="22"/>
        </w:rPr>
      </w:pPr>
      <w:r w:rsidRPr="00865090">
        <w:rPr>
          <w:rFonts w:ascii="Arial" w:hAnsi="Arial"/>
          <w:b/>
          <w:sz w:val="22"/>
          <w:szCs w:val="22"/>
        </w:rPr>
        <w:t>New Year’s Luncheon at Mick’s*</w:t>
      </w:r>
    </w:p>
    <w:p w14:paraId="035F5CE2" w14:textId="6A297AA5" w:rsidR="00782580" w:rsidRDefault="00782580" w:rsidP="00C7429B">
      <w:pPr>
        <w:pStyle w:val="ListParagraph"/>
        <w:rPr>
          <w:rFonts w:ascii="Arial" w:hAnsi="Arial"/>
          <w:bCs/>
          <w:sz w:val="22"/>
          <w:szCs w:val="22"/>
        </w:rPr>
      </w:pPr>
      <w:r w:rsidRPr="00C7429B">
        <w:rPr>
          <w:rFonts w:ascii="Arial" w:hAnsi="Arial"/>
          <w:bCs/>
          <w:sz w:val="22"/>
          <w:szCs w:val="22"/>
        </w:rPr>
        <w:t>Wednesday</w:t>
      </w:r>
      <w:r w:rsidR="00FD7DBB" w:rsidRPr="00C7429B">
        <w:rPr>
          <w:rFonts w:ascii="Arial" w:hAnsi="Arial"/>
          <w:bCs/>
          <w:sz w:val="22"/>
          <w:szCs w:val="22"/>
        </w:rPr>
        <w:t xml:space="preserve">, </w:t>
      </w:r>
      <w:r w:rsidR="00C7429B">
        <w:rPr>
          <w:rFonts w:ascii="Arial" w:hAnsi="Arial"/>
          <w:bCs/>
          <w:sz w:val="22"/>
          <w:szCs w:val="22"/>
        </w:rPr>
        <w:t>1</w:t>
      </w:r>
      <w:r w:rsidR="00E528CD">
        <w:rPr>
          <w:rFonts w:ascii="Arial" w:hAnsi="Arial"/>
          <w:bCs/>
          <w:sz w:val="22"/>
          <w:szCs w:val="22"/>
        </w:rPr>
        <w:t xml:space="preserve">/7 </w:t>
      </w:r>
      <w:r w:rsidRPr="00C7429B">
        <w:rPr>
          <w:rFonts w:ascii="Arial" w:hAnsi="Arial"/>
          <w:bCs/>
          <w:sz w:val="22"/>
          <w:szCs w:val="22"/>
        </w:rPr>
        <w:t xml:space="preserve">@ </w:t>
      </w:r>
      <w:r w:rsidR="00E528CD">
        <w:rPr>
          <w:rFonts w:ascii="Arial" w:hAnsi="Arial"/>
          <w:bCs/>
          <w:sz w:val="22"/>
          <w:szCs w:val="22"/>
        </w:rPr>
        <w:t xml:space="preserve">12:00 PM </w:t>
      </w:r>
      <w:r w:rsidR="003D5BD8" w:rsidRPr="00C7429B">
        <w:rPr>
          <w:rFonts w:ascii="Arial" w:hAnsi="Arial"/>
          <w:bCs/>
          <w:sz w:val="22"/>
          <w:szCs w:val="22"/>
        </w:rPr>
        <w:t>(Sign up by</w:t>
      </w:r>
      <w:r w:rsidR="00455402" w:rsidRPr="00C7429B">
        <w:rPr>
          <w:rFonts w:ascii="Arial" w:hAnsi="Arial"/>
          <w:bCs/>
          <w:sz w:val="22"/>
          <w:szCs w:val="22"/>
        </w:rPr>
        <w:t xml:space="preserve"> </w:t>
      </w:r>
      <w:r w:rsidR="00EF1185">
        <w:rPr>
          <w:rFonts w:ascii="Arial" w:hAnsi="Arial"/>
          <w:bCs/>
          <w:sz w:val="22"/>
          <w:szCs w:val="22"/>
        </w:rPr>
        <w:t>1</w:t>
      </w:r>
      <w:r w:rsidR="00E528CD">
        <w:rPr>
          <w:rFonts w:ascii="Arial" w:hAnsi="Arial"/>
          <w:bCs/>
          <w:sz w:val="22"/>
          <w:szCs w:val="22"/>
        </w:rPr>
        <w:t>2/31</w:t>
      </w:r>
      <w:r w:rsidR="003D5BD8" w:rsidRPr="00C7429B">
        <w:rPr>
          <w:rFonts w:ascii="Arial" w:hAnsi="Arial"/>
          <w:bCs/>
          <w:sz w:val="22"/>
          <w:szCs w:val="22"/>
        </w:rPr>
        <w:t>)</w:t>
      </w:r>
    </w:p>
    <w:p w14:paraId="26D19740" w14:textId="77777777" w:rsidR="00D219E9" w:rsidRDefault="00D219E9" w:rsidP="004E1946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Planning Meeting</w:t>
      </w:r>
    </w:p>
    <w:p w14:paraId="15AE9C38" w14:textId="4BA1F218" w:rsidR="00556904" w:rsidRDefault="00D219E9" w:rsidP="00D219E9">
      <w:pPr>
        <w:pStyle w:val="ListParagrap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Thursday, </w:t>
      </w:r>
      <w:r w:rsidR="00556904">
        <w:rPr>
          <w:rFonts w:ascii="Arial" w:hAnsi="Arial"/>
          <w:b/>
          <w:sz w:val="22"/>
          <w:szCs w:val="22"/>
        </w:rPr>
        <w:t>1/8 @ 1:00 PM</w:t>
      </w:r>
    </w:p>
    <w:p w14:paraId="508AB2DE" w14:textId="59F7E239" w:rsidR="004E1946" w:rsidRPr="007D3EC9" w:rsidRDefault="00AA4BE4" w:rsidP="00556904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Yoga for Seniors</w:t>
      </w:r>
      <w:r w:rsidR="00A53F07" w:rsidRPr="007D3EC9">
        <w:rPr>
          <w:rFonts w:ascii="Arial" w:hAnsi="Arial"/>
          <w:b/>
          <w:sz w:val="22"/>
          <w:szCs w:val="22"/>
        </w:rPr>
        <w:t xml:space="preserve"> (DVD)</w:t>
      </w:r>
    </w:p>
    <w:p w14:paraId="37ECD535" w14:textId="223CE9CC" w:rsidR="00A53F07" w:rsidRPr="007D3EC9" w:rsidRDefault="00A53F07" w:rsidP="00A53F07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Mondays 1:00 – 1:30 PM</w:t>
      </w:r>
    </w:p>
    <w:p w14:paraId="3525CBA1" w14:textId="049D52B8" w:rsidR="00A53F07" w:rsidRPr="007D3EC9" w:rsidRDefault="00A53F07" w:rsidP="00A53F07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Tai-Chi Fit for Senior</w:t>
      </w:r>
      <w:r w:rsidR="00C953D0" w:rsidRPr="007D3EC9">
        <w:rPr>
          <w:rFonts w:ascii="Arial" w:hAnsi="Arial"/>
          <w:b/>
          <w:sz w:val="22"/>
          <w:szCs w:val="22"/>
        </w:rPr>
        <w:t>s (DVD)</w:t>
      </w:r>
    </w:p>
    <w:p w14:paraId="6CF0F439" w14:textId="10332FF4" w:rsidR="00C953D0" w:rsidRDefault="00C953D0" w:rsidP="00C953D0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Wednesday 1:00 – 1:30 PM</w:t>
      </w:r>
    </w:p>
    <w:p w14:paraId="61F91325" w14:textId="009C65AD" w:rsidR="00C02B52" w:rsidRPr="0060255F" w:rsidRDefault="00464C8F" w:rsidP="00464C8F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60255F">
        <w:rPr>
          <w:rFonts w:ascii="Arial" w:hAnsi="Arial"/>
          <w:b/>
          <w:sz w:val="22"/>
          <w:szCs w:val="22"/>
        </w:rPr>
        <w:t>Bible Study with Pastor Keener &amp; Pastor Bitner</w:t>
      </w:r>
    </w:p>
    <w:p w14:paraId="43F8F0EA" w14:textId="6970AEE9" w:rsidR="00464C8F" w:rsidRDefault="0060255F" w:rsidP="0060255F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1</w:t>
      </w:r>
      <w:r w:rsidRPr="0060255F">
        <w:rPr>
          <w:rFonts w:ascii="Arial" w:hAnsi="Arial"/>
          <w:bCs/>
          <w:sz w:val="22"/>
          <w:szCs w:val="22"/>
          <w:vertAlign w:val="superscript"/>
        </w:rPr>
        <w:t>st</w:t>
      </w:r>
      <w:r>
        <w:rPr>
          <w:rFonts w:ascii="Arial" w:hAnsi="Arial"/>
          <w:bCs/>
          <w:sz w:val="22"/>
          <w:szCs w:val="22"/>
        </w:rPr>
        <w:t xml:space="preserve"> &amp; 3</w:t>
      </w:r>
      <w:r w:rsidRPr="0060255F">
        <w:rPr>
          <w:rFonts w:ascii="Arial" w:hAnsi="Arial"/>
          <w:bCs/>
          <w:sz w:val="22"/>
          <w:szCs w:val="22"/>
          <w:vertAlign w:val="superscript"/>
        </w:rPr>
        <w:t>rd</w:t>
      </w:r>
      <w:r>
        <w:rPr>
          <w:rFonts w:ascii="Arial" w:hAnsi="Arial"/>
          <w:bCs/>
          <w:sz w:val="22"/>
          <w:szCs w:val="22"/>
        </w:rPr>
        <w:t xml:space="preserve"> Tuesday @ 1:00 PM</w:t>
      </w:r>
    </w:p>
    <w:p w14:paraId="22D7EA12" w14:textId="22F307AC" w:rsidR="001F0A9B" w:rsidRPr="007D3EC9" w:rsidRDefault="006B6A3B" w:rsidP="003F7628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D183A97" wp14:editId="607A21F5">
            <wp:simplePos x="0" y="0"/>
            <wp:positionH relativeFrom="column">
              <wp:posOffset>-579239</wp:posOffset>
            </wp:positionH>
            <wp:positionV relativeFrom="paragraph">
              <wp:posOffset>106680</wp:posOffset>
            </wp:positionV>
            <wp:extent cx="895097" cy="771525"/>
            <wp:effectExtent l="0" t="0" r="635" b="0"/>
            <wp:wrapNone/>
            <wp:docPr id="1107416156" name="Picture 10" descr="Free new year art, Download Free new year art png images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new year art, Download Free new year art png images, Free ClipArt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61" cy="7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9B" w:rsidRPr="007D3EC9">
        <w:rPr>
          <w:rFonts w:ascii="Arial" w:hAnsi="Arial"/>
          <w:b/>
          <w:sz w:val="22"/>
          <w:szCs w:val="22"/>
        </w:rPr>
        <w:t>Soup &amp; Sandwich Special Meal*</w:t>
      </w:r>
    </w:p>
    <w:p w14:paraId="6B1C5D05" w14:textId="072B4F6F" w:rsidR="00B86E5B" w:rsidRPr="007D3EC9" w:rsidRDefault="00B86E5B" w:rsidP="00B86E5B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 xml:space="preserve">Thursday, </w:t>
      </w:r>
      <w:r w:rsidR="00EF1185">
        <w:rPr>
          <w:rFonts w:ascii="Arial" w:hAnsi="Arial"/>
          <w:bCs/>
          <w:sz w:val="22"/>
          <w:szCs w:val="22"/>
        </w:rPr>
        <w:t>1</w:t>
      </w:r>
      <w:r w:rsidR="001D74A3">
        <w:rPr>
          <w:rFonts w:ascii="Arial" w:hAnsi="Arial"/>
          <w:bCs/>
          <w:sz w:val="22"/>
          <w:szCs w:val="22"/>
        </w:rPr>
        <w:t xml:space="preserve">/15 </w:t>
      </w:r>
      <w:r w:rsidR="00EF1185">
        <w:rPr>
          <w:rFonts w:ascii="Arial" w:hAnsi="Arial"/>
          <w:bCs/>
          <w:sz w:val="22"/>
          <w:szCs w:val="22"/>
        </w:rPr>
        <w:t xml:space="preserve"> </w:t>
      </w:r>
      <w:r w:rsidRPr="007D3EC9">
        <w:rPr>
          <w:rFonts w:ascii="Arial" w:hAnsi="Arial"/>
          <w:bCs/>
          <w:sz w:val="22"/>
          <w:szCs w:val="22"/>
        </w:rPr>
        <w:t>@ 12:00 PM</w:t>
      </w:r>
    </w:p>
    <w:p w14:paraId="142DF1DE" w14:textId="44D4BF72" w:rsidR="001F0A9B" w:rsidRDefault="001F0A9B" w:rsidP="001F0A9B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Menu</w:t>
      </w:r>
      <w:r w:rsidRPr="007D3EC9">
        <w:rPr>
          <w:rFonts w:ascii="Arial" w:hAnsi="Arial"/>
          <w:b/>
          <w:sz w:val="22"/>
          <w:szCs w:val="22"/>
        </w:rPr>
        <w:t>:</w:t>
      </w:r>
      <w:r w:rsidR="00B7265A">
        <w:rPr>
          <w:rFonts w:ascii="Arial" w:hAnsi="Arial"/>
          <w:b/>
          <w:sz w:val="22"/>
          <w:szCs w:val="22"/>
        </w:rPr>
        <w:t xml:space="preserve"> </w:t>
      </w:r>
      <w:r w:rsidR="001D74A3" w:rsidRPr="006B6A3B">
        <w:rPr>
          <w:rFonts w:ascii="Arial" w:hAnsi="Arial"/>
          <w:bCs/>
          <w:sz w:val="22"/>
          <w:szCs w:val="22"/>
        </w:rPr>
        <w:t>Chicken Corn Chowder</w:t>
      </w:r>
      <w:r w:rsidR="00CB5F72">
        <w:rPr>
          <w:rFonts w:ascii="Arial" w:hAnsi="Arial"/>
          <w:bCs/>
          <w:sz w:val="22"/>
          <w:szCs w:val="22"/>
        </w:rPr>
        <w:t xml:space="preserve">, </w:t>
      </w:r>
      <w:r w:rsidR="006668F5">
        <w:rPr>
          <w:rFonts w:ascii="Arial" w:hAnsi="Arial"/>
          <w:bCs/>
          <w:sz w:val="22"/>
          <w:szCs w:val="22"/>
        </w:rPr>
        <w:t>Minestrone Soup,</w:t>
      </w:r>
      <w:r w:rsidR="00F35452" w:rsidRPr="007D3EC9">
        <w:rPr>
          <w:rFonts w:ascii="Arial" w:hAnsi="Arial"/>
          <w:bCs/>
          <w:sz w:val="22"/>
          <w:szCs w:val="22"/>
        </w:rPr>
        <w:t xml:space="preserve"> </w:t>
      </w:r>
      <w:r w:rsidR="006668F5">
        <w:rPr>
          <w:rFonts w:ascii="Arial" w:hAnsi="Arial"/>
          <w:bCs/>
          <w:sz w:val="22"/>
          <w:szCs w:val="22"/>
        </w:rPr>
        <w:t xml:space="preserve">Ham </w:t>
      </w:r>
      <w:r w:rsidR="00F35452" w:rsidRPr="007D3EC9">
        <w:rPr>
          <w:rFonts w:ascii="Arial" w:hAnsi="Arial"/>
          <w:bCs/>
          <w:sz w:val="22"/>
          <w:szCs w:val="22"/>
        </w:rPr>
        <w:t xml:space="preserve">Sandwich, Coleslaw, </w:t>
      </w:r>
      <w:r w:rsidR="006668F5">
        <w:rPr>
          <w:rFonts w:ascii="Arial" w:hAnsi="Arial"/>
          <w:bCs/>
          <w:sz w:val="22"/>
          <w:szCs w:val="22"/>
        </w:rPr>
        <w:t xml:space="preserve">Pineapple </w:t>
      </w:r>
      <w:r w:rsidR="005425A4">
        <w:rPr>
          <w:rFonts w:ascii="Arial" w:hAnsi="Arial"/>
          <w:bCs/>
          <w:sz w:val="22"/>
          <w:szCs w:val="22"/>
        </w:rPr>
        <w:t>U</w:t>
      </w:r>
      <w:r w:rsidR="006668F5">
        <w:rPr>
          <w:rFonts w:ascii="Arial" w:hAnsi="Arial"/>
          <w:bCs/>
          <w:sz w:val="22"/>
          <w:szCs w:val="22"/>
        </w:rPr>
        <w:t>pside-</w:t>
      </w:r>
      <w:r w:rsidR="005425A4">
        <w:rPr>
          <w:rFonts w:ascii="Arial" w:hAnsi="Arial"/>
          <w:bCs/>
          <w:sz w:val="22"/>
          <w:szCs w:val="22"/>
        </w:rPr>
        <w:t>D</w:t>
      </w:r>
      <w:r w:rsidR="006668F5">
        <w:rPr>
          <w:rFonts w:ascii="Arial" w:hAnsi="Arial"/>
          <w:bCs/>
          <w:sz w:val="22"/>
          <w:szCs w:val="22"/>
        </w:rPr>
        <w:t xml:space="preserve">own </w:t>
      </w:r>
      <w:r w:rsidR="005425A4">
        <w:rPr>
          <w:rFonts w:ascii="Arial" w:hAnsi="Arial"/>
          <w:bCs/>
          <w:sz w:val="22"/>
          <w:szCs w:val="22"/>
        </w:rPr>
        <w:t>C</w:t>
      </w:r>
      <w:r w:rsidR="006668F5">
        <w:rPr>
          <w:rFonts w:ascii="Arial" w:hAnsi="Arial"/>
          <w:bCs/>
          <w:sz w:val="22"/>
          <w:szCs w:val="22"/>
        </w:rPr>
        <w:t>ake</w:t>
      </w:r>
      <w:r w:rsidR="00F35452" w:rsidRPr="007D3EC9">
        <w:rPr>
          <w:rFonts w:ascii="Arial" w:hAnsi="Arial"/>
          <w:bCs/>
          <w:sz w:val="22"/>
          <w:szCs w:val="22"/>
        </w:rPr>
        <w:t>, Milk</w:t>
      </w:r>
      <w:r w:rsidR="0094466E" w:rsidRPr="007D3EC9">
        <w:rPr>
          <w:rFonts w:ascii="Arial" w:hAnsi="Arial"/>
          <w:bCs/>
          <w:sz w:val="22"/>
          <w:szCs w:val="22"/>
        </w:rPr>
        <w:t xml:space="preserve"> (order by </w:t>
      </w:r>
      <w:r w:rsidR="002B70AB" w:rsidRPr="007D3EC9">
        <w:rPr>
          <w:rFonts w:ascii="Arial" w:hAnsi="Arial"/>
          <w:bCs/>
          <w:sz w:val="22"/>
          <w:szCs w:val="22"/>
        </w:rPr>
        <w:t>1</w:t>
      </w:r>
      <w:r w:rsidR="005425A4">
        <w:rPr>
          <w:rFonts w:ascii="Arial" w:hAnsi="Arial"/>
          <w:bCs/>
          <w:sz w:val="22"/>
          <w:szCs w:val="22"/>
        </w:rPr>
        <w:t>/8</w:t>
      </w:r>
      <w:r w:rsidR="0094466E" w:rsidRPr="007D3EC9">
        <w:rPr>
          <w:rFonts w:ascii="Arial" w:hAnsi="Arial"/>
          <w:bCs/>
          <w:sz w:val="22"/>
          <w:szCs w:val="22"/>
        </w:rPr>
        <w:t>)</w:t>
      </w:r>
    </w:p>
    <w:p w14:paraId="1603C125" w14:textId="43EAD241" w:rsidR="003279F3" w:rsidRPr="001227CF" w:rsidRDefault="001227CF" w:rsidP="003279F3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1227CF">
        <w:rPr>
          <w:rFonts w:ascii="Arial" w:hAnsi="Arial"/>
          <w:b/>
          <w:sz w:val="22"/>
          <w:szCs w:val="22"/>
        </w:rPr>
        <w:t>Snowman Luncheon at Cedar Grill*</w:t>
      </w:r>
    </w:p>
    <w:p w14:paraId="295445C4" w14:textId="590BA5ED" w:rsidR="001227CF" w:rsidRPr="007D3EC9" w:rsidRDefault="001227CF" w:rsidP="001227CF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Thursday, 1/22 @ 12:00 PM (SU by 1/15)</w:t>
      </w:r>
    </w:p>
    <w:p w14:paraId="30EEEAAB" w14:textId="323ED151" w:rsidR="0029742C" w:rsidRPr="0029742C" w:rsidRDefault="00AD77E3" w:rsidP="00D71B48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 w:rsidRPr="0029742C">
        <w:rPr>
          <w:rFonts w:ascii="Arial" w:hAnsi="Arial"/>
          <w:b/>
          <w:sz w:val="22"/>
          <w:szCs w:val="22"/>
        </w:rPr>
        <w:t>“</w:t>
      </w:r>
      <w:r w:rsidR="0029742C" w:rsidRPr="0029742C">
        <w:rPr>
          <w:rFonts w:ascii="Arial" w:hAnsi="Arial"/>
          <w:b/>
          <w:sz w:val="22"/>
          <w:szCs w:val="22"/>
        </w:rPr>
        <w:t>Myerstown Library Services</w:t>
      </w:r>
      <w:r w:rsidR="00E06100" w:rsidRPr="0029742C">
        <w:rPr>
          <w:rFonts w:ascii="Arial" w:hAnsi="Arial"/>
          <w:b/>
          <w:sz w:val="22"/>
          <w:szCs w:val="22"/>
        </w:rPr>
        <w:t xml:space="preserve">” </w:t>
      </w:r>
      <w:r w:rsidR="0029742C">
        <w:rPr>
          <w:rFonts w:ascii="Arial" w:hAnsi="Arial"/>
          <w:b/>
          <w:sz w:val="22"/>
          <w:szCs w:val="22"/>
        </w:rPr>
        <w:t>by Sarah Bair</w:t>
      </w:r>
    </w:p>
    <w:p w14:paraId="1FF3B853" w14:textId="71082654" w:rsidR="00922400" w:rsidRPr="0029742C" w:rsidRDefault="00922400" w:rsidP="0029742C">
      <w:pPr>
        <w:pStyle w:val="ListParagraph"/>
        <w:rPr>
          <w:rFonts w:ascii="Arial" w:hAnsi="Arial"/>
          <w:bCs/>
          <w:sz w:val="22"/>
          <w:szCs w:val="22"/>
        </w:rPr>
      </w:pPr>
      <w:r w:rsidRPr="0029742C">
        <w:rPr>
          <w:rFonts w:ascii="Arial" w:hAnsi="Arial"/>
          <w:bCs/>
          <w:sz w:val="22"/>
          <w:szCs w:val="22"/>
        </w:rPr>
        <w:t xml:space="preserve">Tuesday, </w:t>
      </w:r>
      <w:r w:rsidR="00FB193A" w:rsidRPr="0029742C">
        <w:rPr>
          <w:rFonts w:ascii="Arial" w:hAnsi="Arial"/>
          <w:bCs/>
          <w:sz w:val="22"/>
          <w:szCs w:val="22"/>
        </w:rPr>
        <w:t>1</w:t>
      </w:r>
      <w:r w:rsidR="0029742C">
        <w:rPr>
          <w:rFonts w:ascii="Arial" w:hAnsi="Arial"/>
          <w:bCs/>
          <w:sz w:val="22"/>
          <w:szCs w:val="22"/>
        </w:rPr>
        <w:t>/27</w:t>
      </w:r>
      <w:r w:rsidR="00E06100" w:rsidRPr="0029742C">
        <w:rPr>
          <w:rFonts w:ascii="Arial" w:hAnsi="Arial"/>
          <w:bCs/>
          <w:sz w:val="22"/>
          <w:szCs w:val="22"/>
        </w:rPr>
        <w:t xml:space="preserve"> </w:t>
      </w:r>
      <w:r w:rsidR="00083702" w:rsidRPr="0029742C">
        <w:rPr>
          <w:rFonts w:ascii="Arial" w:hAnsi="Arial"/>
          <w:bCs/>
          <w:sz w:val="22"/>
          <w:szCs w:val="22"/>
        </w:rPr>
        <w:t xml:space="preserve">@11:00 </w:t>
      </w:r>
      <w:r w:rsidR="00920615" w:rsidRPr="0029742C">
        <w:rPr>
          <w:rFonts w:ascii="Arial" w:hAnsi="Arial"/>
          <w:bCs/>
          <w:sz w:val="22"/>
          <w:szCs w:val="22"/>
        </w:rPr>
        <w:t>AM</w:t>
      </w:r>
    </w:p>
    <w:p w14:paraId="596D58DF" w14:textId="77777777" w:rsidR="00E06100" w:rsidRDefault="00E06100" w:rsidP="00E06100">
      <w:pPr>
        <w:pStyle w:val="ListParagraph"/>
        <w:rPr>
          <w:rFonts w:ascii="Arial" w:hAnsi="Arial"/>
          <w:bCs/>
          <w:sz w:val="22"/>
          <w:szCs w:val="22"/>
        </w:rPr>
      </w:pPr>
    </w:p>
    <w:p w14:paraId="766CB4BF" w14:textId="77777777" w:rsidR="00E06100" w:rsidRPr="001D4E1F" w:rsidRDefault="00E06100" w:rsidP="00E06100">
      <w:pPr>
        <w:pStyle w:val="ListParagraph"/>
        <w:rPr>
          <w:rFonts w:ascii="Arial" w:hAnsi="Arial"/>
          <w:bCs/>
          <w:sz w:val="22"/>
          <w:szCs w:val="22"/>
        </w:rPr>
      </w:pPr>
    </w:p>
    <w:p w14:paraId="3E388B53" w14:textId="572EA976" w:rsidR="006B6403" w:rsidRDefault="006B6403" w:rsidP="002A6395">
      <w:pPr>
        <w:rPr>
          <w:rFonts w:ascii="Arial" w:hAnsi="Arial"/>
          <w:b/>
          <w:u w:val="single"/>
        </w:rPr>
      </w:pPr>
      <w:r w:rsidRPr="002A6395">
        <w:rPr>
          <w:rFonts w:ascii="Arial" w:hAnsi="Arial"/>
          <w:b/>
          <w:u w:val="single"/>
        </w:rPr>
        <w:t>UPCOMING EVENTS</w:t>
      </w:r>
    </w:p>
    <w:p w14:paraId="450F057A" w14:textId="77777777" w:rsidR="000547A8" w:rsidRDefault="000547A8" w:rsidP="002A6395">
      <w:pPr>
        <w:rPr>
          <w:rFonts w:ascii="Arial" w:hAnsi="Arial"/>
          <w:b/>
          <w:u w:val="single"/>
        </w:rPr>
      </w:pPr>
    </w:p>
    <w:p w14:paraId="6A969C12" w14:textId="4E956F99" w:rsidR="00F81EC7" w:rsidRDefault="00AC2DA6" w:rsidP="00AC2DA6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2/4 –</w:t>
      </w:r>
      <w:r w:rsidR="00124F2B">
        <w:rPr>
          <w:rFonts w:ascii="Arial" w:hAnsi="Arial"/>
          <w:bCs/>
          <w:sz w:val="22"/>
          <w:szCs w:val="22"/>
        </w:rPr>
        <w:t xml:space="preserve"> </w:t>
      </w:r>
      <w:r w:rsidR="0011478B">
        <w:rPr>
          <w:rFonts w:ascii="Arial" w:hAnsi="Arial"/>
          <w:bCs/>
          <w:sz w:val="22"/>
          <w:szCs w:val="22"/>
        </w:rPr>
        <w:t xml:space="preserve">February </w:t>
      </w:r>
      <w:r>
        <w:rPr>
          <w:rFonts w:ascii="Arial" w:hAnsi="Arial"/>
          <w:bCs/>
          <w:sz w:val="22"/>
          <w:szCs w:val="22"/>
        </w:rPr>
        <w:t xml:space="preserve">Luncheon @ </w:t>
      </w:r>
      <w:proofErr w:type="spellStart"/>
      <w:r>
        <w:rPr>
          <w:rFonts w:ascii="Arial" w:hAnsi="Arial"/>
          <w:bCs/>
          <w:sz w:val="22"/>
          <w:szCs w:val="22"/>
        </w:rPr>
        <w:t>Brickerville</w:t>
      </w:r>
      <w:proofErr w:type="spellEnd"/>
      <w:r>
        <w:rPr>
          <w:rFonts w:ascii="Arial" w:hAnsi="Arial"/>
          <w:bCs/>
          <w:sz w:val="22"/>
          <w:szCs w:val="22"/>
        </w:rPr>
        <w:t>*</w:t>
      </w:r>
    </w:p>
    <w:p w14:paraId="0B28C146" w14:textId="53D73B80" w:rsidR="00AC2DA6" w:rsidRDefault="00AC2DA6" w:rsidP="00AC2DA6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2</w:t>
      </w:r>
      <w:r w:rsidR="008279BD">
        <w:rPr>
          <w:rFonts w:ascii="Arial" w:hAnsi="Arial"/>
          <w:bCs/>
          <w:sz w:val="22"/>
          <w:szCs w:val="22"/>
        </w:rPr>
        <w:t>/</w:t>
      </w:r>
      <w:r>
        <w:rPr>
          <w:rFonts w:ascii="Arial" w:hAnsi="Arial"/>
          <w:bCs/>
          <w:sz w:val="22"/>
          <w:szCs w:val="22"/>
        </w:rPr>
        <w:t>10</w:t>
      </w:r>
      <w:r w:rsidR="008279BD">
        <w:rPr>
          <w:rFonts w:ascii="Arial" w:hAnsi="Arial"/>
          <w:bCs/>
          <w:sz w:val="22"/>
          <w:szCs w:val="22"/>
        </w:rPr>
        <w:t>-</w:t>
      </w:r>
      <w:r>
        <w:rPr>
          <w:rFonts w:ascii="Arial" w:hAnsi="Arial"/>
          <w:bCs/>
          <w:sz w:val="22"/>
          <w:szCs w:val="22"/>
        </w:rPr>
        <w:t xml:space="preserve"> Pizza &amp; “First Date” Storytelling Social</w:t>
      </w:r>
    </w:p>
    <w:p w14:paraId="76ACD3F2" w14:textId="56DD071F" w:rsidR="008279BD" w:rsidRDefault="008279BD" w:rsidP="00AC2DA6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2/17-Lunar New Year Chinese Luncheon*</w:t>
      </w:r>
    </w:p>
    <w:p w14:paraId="282BEB3C" w14:textId="61E4608A" w:rsidR="0098643C" w:rsidRDefault="0098643C" w:rsidP="00AC2DA6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2/24</w:t>
      </w:r>
      <w:r w:rsidR="005A3995">
        <w:rPr>
          <w:rFonts w:ascii="Arial" w:hAnsi="Arial"/>
          <w:bCs/>
          <w:sz w:val="22"/>
          <w:szCs w:val="22"/>
        </w:rPr>
        <w:t xml:space="preserve"> – “</w:t>
      </w:r>
      <w:r>
        <w:rPr>
          <w:rFonts w:ascii="Arial" w:hAnsi="Arial"/>
          <w:bCs/>
          <w:sz w:val="22"/>
          <w:szCs w:val="22"/>
        </w:rPr>
        <w:t>Romance Scam” Presentation</w:t>
      </w:r>
    </w:p>
    <w:p w14:paraId="2D5BFD93" w14:textId="77777777" w:rsidR="00E06100" w:rsidRDefault="00E06100" w:rsidP="00CE269C">
      <w:pPr>
        <w:pStyle w:val="ListParagraph"/>
        <w:rPr>
          <w:rFonts w:ascii="Arial" w:hAnsi="Arial"/>
          <w:bCs/>
          <w:sz w:val="22"/>
          <w:szCs w:val="22"/>
        </w:rPr>
      </w:pPr>
    </w:p>
    <w:p w14:paraId="0EE2740A" w14:textId="7C4A92AE" w:rsidR="00A82FCB" w:rsidRPr="00667D2C" w:rsidRDefault="00CE269C" w:rsidP="00CE269C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</w:t>
      </w:r>
      <w:r w:rsidR="00A82FCB" w:rsidRPr="00667D2C">
        <w:rPr>
          <w:rFonts w:ascii="Arial" w:hAnsi="Arial"/>
          <w:bCs/>
          <w:sz w:val="22"/>
          <w:szCs w:val="22"/>
        </w:rPr>
        <w:t>Program</w:t>
      </w:r>
      <w:r w:rsidR="00524A90" w:rsidRPr="00667D2C">
        <w:rPr>
          <w:rFonts w:ascii="Arial" w:hAnsi="Arial"/>
          <w:bCs/>
          <w:sz w:val="22"/>
          <w:szCs w:val="22"/>
        </w:rPr>
        <w:t xml:space="preserve"> w/cost &amp; reservation required</w:t>
      </w:r>
    </w:p>
    <w:p w14:paraId="5A3CF8DB" w14:textId="1C2C6005" w:rsidR="000D68B8" w:rsidRPr="000D68B8" w:rsidRDefault="00524A90" w:rsidP="000D68B8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**All information subject to change</w:t>
      </w:r>
    </w:p>
    <w:p w14:paraId="00A3A56F" w14:textId="7023D634" w:rsidR="00524A90" w:rsidRPr="00667D2C" w:rsidRDefault="00524A90" w:rsidP="00A82FCB">
      <w:pPr>
        <w:pStyle w:val="ListParagraph"/>
        <w:rPr>
          <w:rFonts w:ascii="Arial" w:hAnsi="Arial"/>
          <w:bCs/>
          <w:sz w:val="22"/>
          <w:szCs w:val="22"/>
        </w:rPr>
      </w:pPr>
    </w:p>
    <w:sectPr w:rsidR="00524A90" w:rsidRPr="00667D2C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92E70"/>
    <w:multiLevelType w:val="hybridMultilevel"/>
    <w:tmpl w:val="942AB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31CDB"/>
    <w:multiLevelType w:val="hybridMultilevel"/>
    <w:tmpl w:val="2DFA5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72C5B"/>
    <w:multiLevelType w:val="hybridMultilevel"/>
    <w:tmpl w:val="5EA0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F7784"/>
    <w:multiLevelType w:val="hybridMultilevel"/>
    <w:tmpl w:val="B106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5"/>
  </w:num>
  <w:num w:numId="2" w16cid:durableId="589315379">
    <w:abstractNumId w:val="0"/>
  </w:num>
  <w:num w:numId="3" w16cid:durableId="1237125491">
    <w:abstractNumId w:val="4"/>
  </w:num>
  <w:num w:numId="4" w16cid:durableId="1057512894">
    <w:abstractNumId w:val="2"/>
  </w:num>
  <w:num w:numId="5" w16cid:durableId="738753089">
    <w:abstractNumId w:val="6"/>
  </w:num>
  <w:num w:numId="6" w16cid:durableId="1812282575">
    <w:abstractNumId w:val="1"/>
  </w:num>
  <w:num w:numId="7" w16cid:durableId="1365517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06884"/>
    <w:rsid w:val="00021B3A"/>
    <w:rsid w:val="000227CB"/>
    <w:rsid w:val="000228DB"/>
    <w:rsid w:val="000304FA"/>
    <w:rsid w:val="000427FA"/>
    <w:rsid w:val="00047B67"/>
    <w:rsid w:val="00052B69"/>
    <w:rsid w:val="000547A8"/>
    <w:rsid w:val="0005642F"/>
    <w:rsid w:val="00057C53"/>
    <w:rsid w:val="00062025"/>
    <w:rsid w:val="0006220B"/>
    <w:rsid w:val="000632E7"/>
    <w:rsid w:val="000639DD"/>
    <w:rsid w:val="000658C7"/>
    <w:rsid w:val="00083702"/>
    <w:rsid w:val="0008488C"/>
    <w:rsid w:val="000854E1"/>
    <w:rsid w:val="00092563"/>
    <w:rsid w:val="0009315E"/>
    <w:rsid w:val="0009625D"/>
    <w:rsid w:val="000A1E92"/>
    <w:rsid w:val="000A22E2"/>
    <w:rsid w:val="000B179C"/>
    <w:rsid w:val="000B6DAA"/>
    <w:rsid w:val="000C0667"/>
    <w:rsid w:val="000C1B81"/>
    <w:rsid w:val="000D3907"/>
    <w:rsid w:val="000D4F16"/>
    <w:rsid w:val="000D68B8"/>
    <w:rsid w:val="000D74A8"/>
    <w:rsid w:val="000E35E8"/>
    <w:rsid w:val="000E497B"/>
    <w:rsid w:val="000F0B81"/>
    <w:rsid w:val="00103E6B"/>
    <w:rsid w:val="001068D7"/>
    <w:rsid w:val="00106B8B"/>
    <w:rsid w:val="00106EB5"/>
    <w:rsid w:val="00110B2E"/>
    <w:rsid w:val="0011478B"/>
    <w:rsid w:val="001149B1"/>
    <w:rsid w:val="00116CEA"/>
    <w:rsid w:val="00121025"/>
    <w:rsid w:val="001227CF"/>
    <w:rsid w:val="00124F2B"/>
    <w:rsid w:val="0013088A"/>
    <w:rsid w:val="00136AC7"/>
    <w:rsid w:val="00141616"/>
    <w:rsid w:val="00143CBF"/>
    <w:rsid w:val="00146C3C"/>
    <w:rsid w:val="00150AC8"/>
    <w:rsid w:val="001524BF"/>
    <w:rsid w:val="0015425D"/>
    <w:rsid w:val="001604C8"/>
    <w:rsid w:val="001607C0"/>
    <w:rsid w:val="00161220"/>
    <w:rsid w:val="00164876"/>
    <w:rsid w:val="001649C8"/>
    <w:rsid w:val="00171738"/>
    <w:rsid w:val="00173045"/>
    <w:rsid w:val="001734EB"/>
    <w:rsid w:val="00185C2D"/>
    <w:rsid w:val="00190274"/>
    <w:rsid w:val="00191662"/>
    <w:rsid w:val="0019430D"/>
    <w:rsid w:val="001A0F38"/>
    <w:rsid w:val="001A2528"/>
    <w:rsid w:val="001A6ED7"/>
    <w:rsid w:val="001B36DC"/>
    <w:rsid w:val="001B46D7"/>
    <w:rsid w:val="001C3587"/>
    <w:rsid w:val="001C7C78"/>
    <w:rsid w:val="001D1C5D"/>
    <w:rsid w:val="001D293F"/>
    <w:rsid w:val="001D3B10"/>
    <w:rsid w:val="001D4E1F"/>
    <w:rsid w:val="001D5D2A"/>
    <w:rsid w:val="001D74A3"/>
    <w:rsid w:val="001D776A"/>
    <w:rsid w:val="001E0C24"/>
    <w:rsid w:val="001E5F28"/>
    <w:rsid w:val="001F006E"/>
    <w:rsid w:val="001F0A9B"/>
    <w:rsid w:val="001F2D9F"/>
    <w:rsid w:val="001F423C"/>
    <w:rsid w:val="001F42E8"/>
    <w:rsid w:val="001F431B"/>
    <w:rsid w:val="001F4BBF"/>
    <w:rsid w:val="00203BA6"/>
    <w:rsid w:val="0020744D"/>
    <w:rsid w:val="00213C3A"/>
    <w:rsid w:val="00217265"/>
    <w:rsid w:val="00220171"/>
    <w:rsid w:val="0023580D"/>
    <w:rsid w:val="00237038"/>
    <w:rsid w:val="00240AEF"/>
    <w:rsid w:val="00241448"/>
    <w:rsid w:val="0024493C"/>
    <w:rsid w:val="00245138"/>
    <w:rsid w:val="002467FA"/>
    <w:rsid w:val="00250B93"/>
    <w:rsid w:val="002608DA"/>
    <w:rsid w:val="00263593"/>
    <w:rsid w:val="00264225"/>
    <w:rsid w:val="00264694"/>
    <w:rsid w:val="00265A04"/>
    <w:rsid w:val="00265FC3"/>
    <w:rsid w:val="002666E1"/>
    <w:rsid w:val="002709A7"/>
    <w:rsid w:val="00280F47"/>
    <w:rsid w:val="00281768"/>
    <w:rsid w:val="00286395"/>
    <w:rsid w:val="002877A2"/>
    <w:rsid w:val="0029152B"/>
    <w:rsid w:val="0029385D"/>
    <w:rsid w:val="0029677D"/>
    <w:rsid w:val="0029742C"/>
    <w:rsid w:val="002A5AA6"/>
    <w:rsid w:val="002A6395"/>
    <w:rsid w:val="002B2BA2"/>
    <w:rsid w:val="002B6581"/>
    <w:rsid w:val="002B70AB"/>
    <w:rsid w:val="002B7869"/>
    <w:rsid w:val="002D0702"/>
    <w:rsid w:val="002D1A25"/>
    <w:rsid w:val="002D50D2"/>
    <w:rsid w:val="002E2EE6"/>
    <w:rsid w:val="002F7379"/>
    <w:rsid w:val="0031071E"/>
    <w:rsid w:val="00310D12"/>
    <w:rsid w:val="003110DC"/>
    <w:rsid w:val="003115A3"/>
    <w:rsid w:val="003156B4"/>
    <w:rsid w:val="0031769F"/>
    <w:rsid w:val="00320F70"/>
    <w:rsid w:val="00326AF9"/>
    <w:rsid w:val="00327847"/>
    <w:rsid w:val="003279F3"/>
    <w:rsid w:val="0033373B"/>
    <w:rsid w:val="00336DAD"/>
    <w:rsid w:val="00344C6A"/>
    <w:rsid w:val="00346EDD"/>
    <w:rsid w:val="0035121A"/>
    <w:rsid w:val="00352E34"/>
    <w:rsid w:val="003531CD"/>
    <w:rsid w:val="00353DCF"/>
    <w:rsid w:val="003562A2"/>
    <w:rsid w:val="0035780D"/>
    <w:rsid w:val="00370AAE"/>
    <w:rsid w:val="003713E3"/>
    <w:rsid w:val="00380BAE"/>
    <w:rsid w:val="00383F1F"/>
    <w:rsid w:val="003842ED"/>
    <w:rsid w:val="003877DF"/>
    <w:rsid w:val="00390FD9"/>
    <w:rsid w:val="00391868"/>
    <w:rsid w:val="00394AE9"/>
    <w:rsid w:val="003A390C"/>
    <w:rsid w:val="003B3F81"/>
    <w:rsid w:val="003B4F0D"/>
    <w:rsid w:val="003B57E6"/>
    <w:rsid w:val="003C0D52"/>
    <w:rsid w:val="003D2162"/>
    <w:rsid w:val="003D3B4A"/>
    <w:rsid w:val="003D5BD8"/>
    <w:rsid w:val="003E4100"/>
    <w:rsid w:val="003E564B"/>
    <w:rsid w:val="003F10D6"/>
    <w:rsid w:val="003F5003"/>
    <w:rsid w:val="003F7628"/>
    <w:rsid w:val="00400C82"/>
    <w:rsid w:val="00400E95"/>
    <w:rsid w:val="004036A6"/>
    <w:rsid w:val="004047FC"/>
    <w:rsid w:val="00421641"/>
    <w:rsid w:val="00422B18"/>
    <w:rsid w:val="004231EB"/>
    <w:rsid w:val="00427277"/>
    <w:rsid w:val="00455402"/>
    <w:rsid w:val="00464C8F"/>
    <w:rsid w:val="0047476B"/>
    <w:rsid w:val="0047735C"/>
    <w:rsid w:val="00480AEF"/>
    <w:rsid w:val="00480E71"/>
    <w:rsid w:val="00486A9B"/>
    <w:rsid w:val="0049744E"/>
    <w:rsid w:val="004A3E14"/>
    <w:rsid w:val="004A4358"/>
    <w:rsid w:val="004A4763"/>
    <w:rsid w:val="004B1EEA"/>
    <w:rsid w:val="004B4061"/>
    <w:rsid w:val="004B5DCB"/>
    <w:rsid w:val="004B647F"/>
    <w:rsid w:val="004B7DAD"/>
    <w:rsid w:val="004C19FC"/>
    <w:rsid w:val="004C5A02"/>
    <w:rsid w:val="004C5EAB"/>
    <w:rsid w:val="004C63AA"/>
    <w:rsid w:val="004E176B"/>
    <w:rsid w:val="004E1946"/>
    <w:rsid w:val="004E38E5"/>
    <w:rsid w:val="004F0749"/>
    <w:rsid w:val="004F0D41"/>
    <w:rsid w:val="004F0E03"/>
    <w:rsid w:val="004F37A4"/>
    <w:rsid w:val="004F6037"/>
    <w:rsid w:val="00502805"/>
    <w:rsid w:val="005072D7"/>
    <w:rsid w:val="005121C8"/>
    <w:rsid w:val="00513357"/>
    <w:rsid w:val="00515392"/>
    <w:rsid w:val="00524A90"/>
    <w:rsid w:val="005255CC"/>
    <w:rsid w:val="005301DF"/>
    <w:rsid w:val="005313F1"/>
    <w:rsid w:val="00535C55"/>
    <w:rsid w:val="00535DFB"/>
    <w:rsid w:val="005425A4"/>
    <w:rsid w:val="00542C90"/>
    <w:rsid w:val="0054661A"/>
    <w:rsid w:val="005501AC"/>
    <w:rsid w:val="005509DD"/>
    <w:rsid w:val="005527C0"/>
    <w:rsid w:val="00556904"/>
    <w:rsid w:val="00557A43"/>
    <w:rsid w:val="00557C48"/>
    <w:rsid w:val="00562FDD"/>
    <w:rsid w:val="00563295"/>
    <w:rsid w:val="00563C5D"/>
    <w:rsid w:val="005745BF"/>
    <w:rsid w:val="0058054D"/>
    <w:rsid w:val="005814EE"/>
    <w:rsid w:val="005925A1"/>
    <w:rsid w:val="00593F9F"/>
    <w:rsid w:val="00596005"/>
    <w:rsid w:val="005A0A0B"/>
    <w:rsid w:val="005A1049"/>
    <w:rsid w:val="005A2AE2"/>
    <w:rsid w:val="005A371C"/>
    <w:rsid w:val="005A3995"/>
    <w:rsid w:val="005A6367"/>
    <w:rsid w:val="005A6FC7"/>
    <w:rsid w:val="005B026C"/>
    <w:rsid w:val="005B3B3F"/>
    <w:rsid w:val="005B47AE"/>
    <w:rsid w:val="005B499D"/>
    <w:rsid w:val="005B4D7F"/>
    <w:rsid w:val="005C522D"/>
    <w:rsid w:val="005D2D90"/>
    <w:rsid w:val="005D42D7"/>
    <w:rsid w:val="005D516F"/>
    <w:rsid w:val="005E0520"/>
    <w:rsid w:val="005E2505"/>
    <w:rsid w:val="005E2F0A"/>
    <w:rsid w:val="005F23F6"/>
    <w:rsid w:val="005F5C0B"/>
    <w:rsid w:val="005F60FA"/>
    <w:rsid w:val="005F6E64"/>
    <w:rsid w:val="0060255F"/>
    <w:rsid w:val="00603DFC"/>
    <w:rsid w:val="00604B64"/>
    <w:rsid w:val="00605136"/>
    <w:rsid w:val="006063AE"/>
    <w:rsid w:val="00615F64"/>
    <w:rsid w:val="0062264E"/>
    <w:rsid w:val="00623943"/>
    <w:rsid w:val="00630C9C"/>
    <w:rsid w:val="006350E0"/>
    <w:rsid w:val="0063525F"/>
    <w:rsid w:val="006368BB"/>
    <w:rsid w:val="0064035C"/>
    <w:rsid w:val="006409BB"/>
    <w:rsid w:val="006513BF"/>
    <w:rsid w:val="00661EC4"/>
    <w:rsid w:val="0066417F"/>
    <w:rsid w:val="0066447D"/>
    <w:rsid w:val="006668F5"/>
    <w:rsid w:val="00667D2C"/>
    <w:rsid w:val="00675183"/>
    <w:rsid w:val="00676C40"/>
    <w:rsid w:val="0068219C"/>
    <w:rsid w:val="0068283B"/>
    <w:rsid w:val="00683B2C"/>
    <w:rsid w:val="00685936"/>
    <w:rsid w:val="006902FD"/>
    <w:rsid w:val="006927C6"/>
    <w:rsid w:val="0069673B"/>
    <w:rsid w:val="00697CBB"/>
    <w:rsid w:val="006A34FA"/>
    <w:rsid w:val="006A65F7"/>
    <w:rsid w:val="006B018F"/>
    <w:rsid w:val="006B058E"/>
    <w:rsid w:val="006B399C"/>
    <w:rsid w:val="006B6403"/>
    <w:rsid w:val="006B6A3B"/>
    <w:rsid w:val="006B75D8"/>
    <w:rsid w:val="006D49E7"/>
    <w:rsid w:val="006D717C"/>
    <w:rsid w:val="006E48C8"/>
    <w:rsid w:val="006F0E1F"/>
    <w:rsid w:val="006F3C6B"/>
    <w:rsid w:val="006F3D70"/>
    <w:rsid w:val="006F7C73"/>
    <w:rsid w:val="00702253"/>
    <w:rsid w:val="00703CB7"/>
    <w:rsid w:val="00704744"/>
    <w:rsid w:val="007071A8"/>
    <w:rsid w:val="00707C14"/>
    <w:rsid w:val="00717272"/>
    <w:rsid w:val="0072601D"/>
    <w:rsid w:val="007312DF"/>
    <w:rsid w:val="00731A50"/>
    <w:rsid w:val="00734013"/>
    <w:rsid w:val="00734369"/>
    <w:rsid w:val="00734F2D"/>
    <w:rsid w:val="00742D4A"/>
    <w:rsid w:val="00745AC1"/>
    <w:rsid w:val="007463BA"/>
    <w:rsid w:val="00750052"/>
    <w:rsid w:val="00750344"/>
    <w:rsid w:val="00756A73"/>
    <w:rsid w:val="00757F05"/>
    <w:rsid w:val="00760E4B"/>
    <w:rsid w:val="007647A8"/>
    <w:rsid w:val="00764BA3"/>
    <w:rsid w:val="0076640C"/>
    <w:rsid w:val="00767C60"/>
    <w:rsid w:val="0077074C"/>
    <w:rsid w:val="00772A2B"/>
    <w:rsid w:val="00774F51"/>
    <w:rsid w:val="00782580"/>
    <w:rsid w:val="0078362E"/>
    <w:rsid w:val="00784DCE"/>
    <w:rsid w:val="007868B5"/>
    <w:rsid w:val="00792CAF"/>
    <w:rsid w:val="007A3E29"/>
    <w:rsid w:val="007A4CB0"/>
    <w:rsid w:val="007A5E65"/>
    <w:rsid w:val="007A728C"/>
    <w:rsid w:val="007B08C3"/>
    <w:rsid w:val="007B1EF7"/>
    <w:rsid w:val="007B3FCD"/>
    <w:rsid w:val="007C2203"/>
    <w:rsid w:val="007C271E"/>
    <w:rsid w:val="007C53BF"/>
    <w:rsid w:val="007D1701"/>
    <w:rsid w:val="007D1B58"/>
    <w:rsid w:val="007D24FE"/>
    <w:rsid w:val="007D3EC9"/>
    <w:rsid w:val="007D5CBF"/>
    <w:rsid w:val="007F1298"/>
    <w:rsid w:val="007F5E2C"/>
    <w:rsid w:val="007F5F9D"/>
    <w:rsid w:val="008024AD"/>
    <w:rsid w:val="00803D20"/>
    <w:rsid w:val="008111A9"/>
    <w:rsid w:val="008120A7"/>
    <w:rsid w:val="00821526"/>
    <w:rsid w:val="00821D9A"/>
    <w:rsid w:val="0082470D"/>
    <w:rsid w:val="00825321"/>
    <w:rsid w:val="008279BD"/>
    <w:rsid w:val="00831A58"/>
    <w:rsid w:val="008320FF"/>
    <w:rsid w:val="0083664C"/>
    <w:rsid w:val="008454C6"/>
    <w:rsid w:val="008563AD"/>
    <w:rsid w:val="00856F0F"/>
    <w:rsid w:val="00865090"/>
    <w:rsid w:val="00872CA2"/>
    <w:rsid w:val="00876348"/>
    <w:rsid w:val="00882A5B"/>
    <w:rsid w:val="00886A85"/>
    <w:rsid w:val="00887224"/>
    <w:rsid w:val="0089455A"/>
    <w:rsid w:val="00897405"/>
    <w:rsid w:val="008A6DDE"/>
    <w:rsid w:val="008C0CF4"/>
    <w:rsid w:val="008C651C"/>
    <w:rsid w:val="008C767D"/>
    <w:rsid w:val="008D262C"/>
    <w:rsid w:val="008D6B47"/>
    <w:rsid w:val="008D75C5"/>
    <w:rsid w:val="008E1C76"/>
    <w:rsid w:val="008E774B"/>
    <w:rsid w:val="008F390D"/>
    <w:rsid w:val="008F5B08"/>
    <w:rsid w:val="008F6590"/>
    <w:rsid w:val="009039FD"/>
    <w:rsid w:val="00912DB4"/>
    <w:rsid w:val="0091491A"/>
    <w:rsid w:val="00915F86"/>
    <w:rsid w:val="00920615"/>
    <w:rsid w:val="00922400"/>
    <w:rsid w:val="00924BD3"/>
    <w:rsid w:val="0093041E"/>
    <w:rsid w:val="00933FD4"/>
    <w:rsid w:val="00935103"/>
    <w:rsid w:val="0094004F"/>
    <w:rsid w:val="00940F4F"/>
    <w:rsid w:val="00942BBC"/>
    <w:rsid w:val="0094466E"/>
    <w:rsid w:val="009447B9"/>
    <w:rsid w:val="00957B6E"/>
    <w:rsid w:val="0096196B"/>
    <w:rsid w:val="00966C41"/>
    <w:rsid w:val="00973D02"/>
    <w:rsid w:val="00982299"/>
    <w:rsid w:val="00983B2E"/>
    <w:rsid w:val="00983EC5"/>
    <w:rsid w:val="0098643C"/>
    <w:rsid w:val="00996374"/>
    <w:rsid w:val="009A2B5F"/>
    <w:rsid w:val="009A3BC2"/>
    <w:rsid w:val="009A49EF"/>
    <w:rsid w:val="009B0610"/>
    <w:rsid w:val="009B11B3"/>
    <w:rsid w:val="009B75CD"/>
    <w:rsid w:val="009C6B9A"/>
    <w:rsid w:val="009D3CC3"/>
    <w:rsid w:val="009D494B"/>
    <w:rsid w:val="009D78B7"/>
    <w:rsid w:val="009D78D2"/>
    <w:rsid w:val="009E049D"/>
    <w:rsid w:val="009E17C4"/>
    <w:rsid w:val="009E1C10"/>
    <w:rsid w:val="009E2E6F"/>
    <w:rsid w:val="009E47B6"/>
    <w:rsid w:val="009F476B"/>
    <w:rsid w:val="009F7EC7"/>
    <w:rsid w:val="00A03A22"/>
    <w:rsid w:val="00A13848"/>
    <w:rsid w:val="00A161EF"/>
    <w:rsid w:val="00A204DA"/>
    <w:rsid w:val="00A24DF5"/>
    <w:rsid w:val="00A25176"/>
    <w:rsid w:val="00A26195"/>
    <w:rsid w:val="00A27711"/>
    <w:rsid w:val="00A328D5"/>
    <w:rsid w:val="00A35528"/>
    <w:rsid w:val="00A44099"/>
    <w:rsid w:val="00A47112"/>
    <w:rsid w:val="00A51AAD"/>
    <w:rsid w:val="00A527B5"/>
    <w:rsid w:val="00A53F07"/>
    <w:rsid w:val="00A53F8D"/>
    <w:rsid w:val="00A632A2"/>
    <w:rsid w:val="00A63562"/>
    <w:rsid w:val="00A64813"/>
    <w:rsid w:val="00A76527"/>
    <w:rsid w:val="00A82709"/>
    <w:rsid w:val="00A82FCB"/>
    <w:rsid w:val="00A83ADE"/>
    <w:rsid w:val="00A85D4D"/>
    <w:rsid w:val="00A954DA"/>
    <w:rsid w:val="00A95CC0"/>
    <w:rsid w:val="00AA21BB"/>
    <w:rsid w:val="00AA4BE4"/>
    <w:rsid w:val="00AA5ACE"/>
    <w:rsid w:val="00AB1CDC"/>
    <w:rsid w:val="00AB3B87"/>
    <w:rsid w:val="00AB7176"/>
    <w:rsid w:val="00AC2DA6"/>
    <w:rsid w:val="00AC42E8"/>
    <w:rsid w:val="00AC5430"/>
    <w:rsid w:val="00AC6F6E"/>
    <w:rsid w:val="00AD2CBA"/>
    <w:rsid w:val="00AD5DD1"/>
    <w:rsid w:val="00AD77E3"/>
    <w:rsid w:val="00AE0B49"/>
    <w:rsid w:val="00AF5151"/>
    <w:rsid w:val="00B02064"/>
    <w:rsid w:val="00B020F3"/>
    <w:rsid w:val="00B06A1D"/>
    <w:rsid w:val="00B10014"/>
    <w:rsid w:val="00B12B8B"/>
    <w:rsid w:val="00B13F07"/>
    <w:rsid w:val="00B16E1F"/>
    <w:rsid w:val="00B216A9"/>
    <w:rsid w:val="00B220EC"/>
    <w:rsid w:val="00B22AB7"/>
    <w:rsid w:val="00B22D15"/>
    <w:rsid w:val="00B35702"/>
    <w:rsid w:val="00B36A57"/>
    <w:rsid w:val="00B40935"/>
    <w:rsid w:val="00B422AF"/>
    <w:rsid w:val="00B44370"/>
    <w:rsid w:val="00B5495D"/>
    <w:rsid w:val="00B56A3A"/>
    <w:rsid w:val="00B606EE"/>
    <w:rsid w:val="00B61601"/>
    <w:rsid w:val="00B6233B"/>
    <w:rsid w:val="00B657FC"/>
    <w:rsid w:val="00B71F64"/>
    <w:rsid w:val="00B7265A"/>
    <w:rsid w:val="00B73107"/>
    <w:rsid w:val="00B77C12"/>
    <w:rsid w:val="00B81EAF"/>
    <w:rsid w:val="00B8228C"/>
    <w:rsid w:val="00B8540B"/>
    <w:rsid w:val="00B86E5B"/>
    <w:rsid w:val="00B94E99"/>
    <w:rsid w:val="00B978B8"/>
    <w:rsid w:val="00BA25BB"/>
    <w:rsid w:val="00BA386C"/>
    <w:rsid w:val="00BA3EAC"/>
    <w:rsid w:val="00BA42B8"/>
    <w:rsid w:val="00BA73F1"/>
    <w:rsid w:val="00BB2227"/>
    <w:rsid w:val="00BB539C"/>
    <w:rsid w:val="00BC3416"/>
    <w:rsid w:val="00BC6335"/>
    <w:rsid w:val="00BD202C"/>
    <w:rsid w:val="00BE0AD7"/>
    <w:rsid w:val="00BF1193"/>
    <w:rsid w:val="00BF4D49"/>
    <w:rsid w:val="00BF71EE"/>
    <w:rsid w:val="00C02B52"/>
    <w:rsid w:val="00C10D73"/>
    <w:rsid w:val="00C1173B"/>
    <w:rsid w:val="00C11828"/>
    <w:rsid w:val="00C1350C"/>
    <w:rsid w:val="00C13B98"/>
    <w:rsid w:val="00C213EC"/>
    <w:rsid w:val="00C21602"/>
    <w:rsid w:val="00C22450"/>
    <w:rsid w:val="00C23792"/>
    <w:rsid w:val="00C24727"/>
    <w:rsid w:val="00C33671"/>
    <w:rsid w:val="00C33BDF"/>
    <w:rsid w:val="00C341E9"/>
    <w:rsid w:val="00C34307"/>
    <w:rsid w:val="00C35933"/>
    <w:rsid w:val="00C370DC"/>
    <w:rsid w:val="00C414DC"/>
    <w:rsid w:val="00C42BC9"/>
    <w:rsid w:val="00C43C65"/>
    <w:rsid w:val="00C4430D"/>
    <w:rsid w:val="00C512A1"/>
    <w:rsid w:val="00C52464"/>
    <w:rsid w:val="00C65E3F"/>
    <w:rsid w:val="00C66E73"/>
    <w:rsid w:val="00C67593"/>
    <w:rsid w:val="00C7429B"/>
    <w:rsid w:val="00C748CA"/>
    <w:rsid w:val="00C81D73"/>
    <w:rsid w:val="00C8241E"/>
    <w:rsid w:val="00C82F95"/>
    <w:rsid w:val="00C84CFA"/>
    <w:rsid w:val="00C86746"/>
    <w:rsid w:val="00C87D4F"/>
    <w:rsid w:val="00C90FC0"/>
    <w:rsid w:val="00C953D0"/>
    <w:rsid w:val="00CA3C92"/>
    <w:rsid w:val="00CA4792"/>
    <w:rsid w:val="00CB19E1"/>
    <w:rsid w:val="00CB4287"/>
    <w:rsid w:val="00CB5F72"/>
    <w:rsid w:val="00CC0E13"/>
    <w:rsid w:val="00CC3ACD"/>
    <w:rsid w:val="00CC40EF"/>
    <w:rsid w:val="00CC6A0C"/>
    <w:rsid w:val="00CD06A4"/>
    <w:rsid w:val="00CD5716"/>
    <w:rsid w:val="00CE148E"/>
    <w:rsid w:val="00CE269C"/>
    <w:rsid w:val="00CE7123"/>
    <w:rsid w:val="00CF49A6"/>
    <w:rsid w:val="00CF4E20"/>
    <w:rsid w:val="00CF66FF"/>
    <w:rsid w:val="00D014E1"/>
    <w:rsid w:val="00D047C9"/>
    <w:rsid w:val="00D0759A"/>
    <w:rsid w:val="00D1453D"/>
    <w:rsid w:val="00D20BA8"/>
    <w:rsid w:val="00D21845"/>
    <w:rsid w:val="00D219E9"/>
    <w:rsid w:val="00D269B1"/>
    <w:rsid w:val="00D3062F"/>
    <w:rsid w:val="00D3081C"/>
    <w:rsid w:val="00D36EF6"/>
    <w:rsid w:val="00D404DC"/>
    <w:rsid w:val="00D453E9"/>
    <w:rsid w:val="00D45951"/>
    <w:rsid w:val="00D4617D"/>
    <w:rsid w:val="00D54CF0"/>
    <w:rsid w:val="00D64735"/>
    <w:rsid w:val="00D73FBC"/>
    <w:rsid w:val="00D8089C"/>
    <w:rsid w:val="00D85717"/>
    <w:rsid w:val="00D873BB"/>
    <w:rsid w:val="00D935E5"/>
    <w:rsid w:val="00D9373D"/>
    <w:rsid w:val="00D95E2E"/>
    <w:rsid w:val="00D974DE"/>
    <w:rsid w:val="00DA487A"/>
    <w:rsid w:val="00DA6815"/>
    <w:rsid w:val="00DA6E3F"/>
    <w:rsid w:val="00DA718E"/>
    <w:rsid w:val="00DA787A"/>
    <w:rsid w:val="00DB1FE9"/>
    <w:rsid w:val="00DB48AD"/>
    <w:rsid w:val="00DB4A4D"/>
    <w:rsid w:val="00DC33CE"/>
    <w:rsid w:val="00DC60DB"/>
    <w:rsid w:val="00DD48F9"/>
    <w:rsid w:val="00DD515F"/>
    <w:rsid w:val="00DD71A9"/>
    <w:rsid w:val="00DD7F8A"/>
    <w:rsid w:val="00DE293C"/>
    <w:rsid w:val="00E023B5"/>
    <w:rsid w:val="00E037CD"/>
    <w:rsid w:val="00E04A4D"/>
    <w:rsid w:val="00E057ED"/>
    <w:rsid w:val="00E06100"/>
    <w:rsid w:val="00E16B3B"/>
    <w:rsid w:val="00E23E65"/>
    <w:rsid w:val="00E243DC"/>
    <w:rsid w:val="00E26A2E"/>
    <w:rsid w:val="00E30960"/>
    <w:rsid w:val="00E32024"/>
    <w:rsid w:val="00E33169"/>
    <w:rsid w:val="00E40069"/>
    <w:rsid w:val="00E4066E"/>
    <w:rsid w:val="00E40E3A"/>
    <w:rsid w:val="00E46D26"/>
    <w:rsid w:val="00E51708"/>
    <w:rsid w:val="00E528CD"/>
    <w:rsid w:val="00E57031"/>
    <w:rsid w:val="00E61AEF"/>
    <w:rsid w:val="00E62606"/>
    <w:rsid w:val="00E64A03"/>
    <w:rsid w:val="00E6528C"/>
    <w:rsid w:val="00E70139"/>
    <w:rsid w:val="00E71E85"/>
    <w:rsid w:val="00E8192A"/>
    <w:rsid w:val="00E82612"/>
    <w:rsid w:val="00E841DC"/>
    <w:rsid w:val="00E84CB3"/>
    <w:rsid w:val="00E85511"/>
    <w:rsid w:val="00E86AE3"/>
    <w:rsid w:val="00E87F47"/>
    <w:rsid w:val="00E92C9F"/>
    <w:rsid w:val="00E95995"/>
    <w:rsid w:val="00E9795B"/>
    <w:rsid w:val="00EA55C3"/>
    <w:rsid w:val="00EA5F82"/>
    <w:rsid w:val="00EA7B42"/>
    <w:rsid w:val="00EB0D29"/>
    <w:rsid w:val="00EB4746"/>
    <w:rsid w:val="00EC20E9"/>
    <w:rsid w:val="00EC6A3E"/>
    <w:rsid w:val="00ED0527"/>
    <w:rsid w:val="00ED585E"/>
    <w:rsid w:val="00ED6DC9"/>
    <w:rsid w:val="00EE5A5D"/>
    <w:rsid w:val="00EF1185"/>
    <w:rsid w:val="00EF47DA"/>
    <w:rsid w:val="00EF6910"/>
    <w:rsid w:val="00F01221"/>
    <w:rsid w:val="00F02ED2"/>
    <w:rsid w:val="00F03613"/>
    <w:rsid w:val="00F05E2C"/>
    <w:rsid w:val="00F07217"/>
    <w:rsid w:val="00F10EBA"/>
    <w:rsid w:val="00F216A0"/>
    <w:rsid w:val="00F25045"/>
    <w:rsid w:val="00F35452"/>
    <w:rsid w:val="00F37223"/>
    <w:rsid w:val="00F443C2"/>
    <w:rsid w:val="00F44E1A"/>
    <w:rsid w:val="00F46667"/>
    <w:rsid w:val="00F504EE"/>
    <w:rsid w:val="00F50F8C"/>
    <w:rsid w:val="00F52711"/>
    <w:rsid w:val="00F6771E"/>
    <w:rsid w:val="00F7274D"/>
    <w:rsid w:val="00F74166"/>
    <w:rsid w:val="00F77CBC"/>
    <w:rsid w:val="00F81EC7"/>
    <w:rsid w:val="00F82BA8"/>
    <w:rsid w:val="00F8304F"/>
    <w:rsid w:val="00F879B4"/>
    <w:rsid w:val="00F90F83"/>
    <w:rsid w:val="00F95333"/>
    <w:rsid w:val="00FA009E"/>
    <w:rsid w:val="00FA0C58"/>
    <w:rsid w:val="00FA11BE"/>
    <w:rsid w:val="00FA1911"/>
    <w:rsid w:val="00FA28B2"/>
    <w:rsid w:val="00FA5997"/>
    <w:rsid w:val="00FB08E8"/>
    <w:rsid w:val="00FB0FE4"/>
    <w:rsid w:val="00FB193A"/>
    <w:rsid w:val="00FB5A12"/>
    <w:rsid w:val="00FB6AA4"/>
    <w:rsid w:val="00FB77C9"/>
    <w:rsid w:val="00FC4E74"/>
    <w:rsid w:val="00FD329E"/>
    <w:rsid w:val="00FD3547"/>
    <w:rsid w:val="00FD5E2C"/>
    <w:rsid w:val="00FD7DBB"/>
    <w:rsid w:val="00FE114F"/>
    <w:rsid w:val="00FE1F7B"/>
    <w:rsid w:val="00FE1FF7"/>
    <w:rsid w:val="00FE2961"/>
    <w:rsid w:val="00FE4A04"/>
    <w:rsid w:val="00FE5D3D"/>
    <w:rsid w:val="00FF4453"/>
    <w:rsid w:val="00FF46B9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68B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41d6f9931890f8ff36122d651a29953e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f9fa4316efec231d0f782a9556737449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3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9AD0E-3CCA-4BE0-9BEE-ABCEF1360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6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Anne A. Kim</cp:lastModifiedBy>
  <cp:revision>7</cp:revision>
  <cp:lastPrinted>2025-12-10T20:39:00Z</cp:lastPrinted>
  <dcterms:created xsi:type="dcterms:W3CDTF">2025-12-10T20:35:00Z</dcterms:created>
  <dcterms:modified xsi:type="dcterms:W3CDTF">2025-12-10T20:41:00Z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